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1F4A8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1F4A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1F4A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1F4A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51479A1B" wp14:editId="42EFD76C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06282D5E" wp14:editId="4E612E8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1F4A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1F4A86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787D54"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A84AAC">
        <w:rPr>
          <w:b/>
          <w:color w:val="000000" w:themeColor="text1"/>
          <w:sz w:val="26"/>
        </w:rPr>
        <w:t>HỌC KỲ</w:t>
      </w:r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</w:t>
      </w:r>
      <w:r w:rsidR="00A84AAC">
        <w:rPr>
          <w:b/>
          <w:color w:val="000000" w:themeColor="text1"/>
          <w:sz w:val="26"/>
        </w:rPr>
        <w:t>I</w:t>
      </w:r>
      <w:r w:rsidR="0028732A">
        <w:rPr>
          <w:b/>
          <w:color w:val="000000" w:themeColor="text1"/>
          <w:sz w:val="26"/>
        </w:rPr>
        <w:t>I</w:t>
      </w:r>
      <w:r w:rsidR="00A84AAC">
        <w:rPr>
          <w:b/>
          <w:color w:val="000000" w:themeColor="text1"/>
          <w:sz w:val="26"/>
        </w:rPr>
        <w:t xml:space="preserve">   </w:t>
      </w:r>
      <w:r w:rsidR="0028732A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B066C3" w:rsidRDefault="00CE33C5" w:rsidP="00CE33C5">
      <w:pPr>
        <w:tabs>
          <w:tab w:val="left" w:pos="1800"/>
        </w:tabs>
        <w:jc w:val="both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</w:t>
      </w:r>
      <w:r w:rsidR="00CB6003">
        <w:rPr>
          <w:i/>
          <w:color w:val="000000" w:themeColor="text1"/>
          <w:sz w:val="16"/>
          <w:szCs w:val="22"/>
        </w:rPr>
        <w:t xml:space="preserve">  </w:t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FA5483" w:rsidRPr="00B066C3">
        <w:rPr>
          <w:b/>
          <w:color w:val="000000" w:themeColor="text1"/>
          <w:sz w:val="26"/>
          <w:szCs w:val="26"/>
        </w:rPr>
        <w:t>:</w:t>
      </w:r>
      <w:r w:rsidR="00787D54" w:rsidRPr="00B066C3">
        <w:rPr>
          <w:b/>
          <w:color w:val="000000" w:themeColor="text1"/>
          <w:sz w:val="26"/>
          <w:szCs w:val="26"/>
        </w:rPr>
        <w:t xml:space="preserve"> CAO ĐẲNG</w:t>
      </w:r>
      <w:r>
        <w:rPr>
          <w:b/>
          <w:color w:val="000000" w:themeColor="text1"/>
          <w:sz w:val="26"/>
          <w:szCs w:val="26"/>
        </w:rPr>
        <w:t xml:space="preserve">          </w:t>
      </w:r>
      <w:r w:rsidR="00FA5483" w:rsidRPr="00B066C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Học phần</w:t>
      </w:r>
      <w:r w:rsidRPr="00B066C3">
        <w:rPr>
          <w:b/>
          <w:color w:val="000000" w:themeColor="text1"/>
          <w:sz w:val="26"/>
          <w:szCs w:val="26"/>
        </w:rPr>
        <w:t>: HÓA ĐẠI CƯƠNG 1</w:t>
      </w:r>
    </w:p>
    <w:p w:rsidR="00CE33C5" w:rsidRPr="00FA5483" w:rsidRDefault="00CE33C5" w:rsidP="00CE33C5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Ngày </w:t>
      </w:r>
      <w:r w:rsidRPr="00625961">
        <w:rPr>
          <w:b/>
          <w:color w:val="000000" w:themeColor="text1"/>
          <w:sz w:val="26"/>
          <w:szCs w:val="26"/>
        </w:rPr>
        <w:t>thi:  ____ / ____ / 201</w:t>
      </w:r>
      <w:r w:rsidR="0028732A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CB6003"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>Thời gian thi:</w:t>
      </w:r>
      <w:r>
        <w:rPr>
          <w:b/>
          <w:color w:val="000000" w:themeColor="text1"/>
          <w:sz w:val="26"/>
          <w:szCs w:val="26"/>
        </w:rPr>
        <w:t xml:space="preserve">45 phút </w:t>
      </w:r>
    </w:p>
    <w:p w:rsidR="00FA5483" w:rsidRDefault="00CE33C5" w:rsidP="00CE33C5">
      <w:pPr>
        <w:tabs>
          <w:tab w:val="left" w:pos="1800"/>
        </w:tabs>
        <w:spacing w:before="12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Lớp:  </w:t>
      </w:r>
      <w:r w:rsidR="0028732A">
        <w:rPr>
          <w:b/>
          <w:color w:val="000000" w:themeColor="text1"/>
          <w:sz w:val="26"/>
          <w:szCs w:val="26"/>
        </w:rPr>
        <w:t>16</w:t>
      </w:r>
      <w:r w:rsidR="00787D54">
        <w:rPr>
          <w:b/>
          <w:color w:val="000000" w:themeColor="text1"/>
          <w:sz w:val="26"/>
          <w:szCs w:val="26"/>
        </w:rPr>
        <w:t xml:space="preserve">-CĐ     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           </w:t>
      </w:r>
      <w:r w:rsidR="00A84AAC">
        <w:rPr>
          <w:b/>
          <w:color w:val="000000" w:themeColor="text1"/>
          <w:sz w:val="26"/>
          <w:szCs w:val="26"/>
        </w:rPr>
        <w:t xml:space="preserve">                           </w:t>
      </w:r>
      <w:r>
        <w:rPr>
          <w:b/>
          <w:color w:val="000000" w:themeColor="text1"/>
          <w:sz w:val="26"/>
          <w:szCs w:val="26"/>
        </w:rPr>
        <w:t xml:space="preserve">  </w:t>
      </w:r>
    </w:p>
    <w:p w:rsidR="00FA5483" w:rsidRPr="00FA5483" w:rsidRDefault="0028732A" w:rsidP="00CE33C5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Họ</w:t>
      </w:r>
      <w:r w:rsidR="00CE33C5">
        <w:rPr>
          <w:b/>
          <w:color w:val="000000" w:themeColor="text1"/>
          <w:sz w:val="26"/>
          <w:szCs w:val="26"/>
        </w:rPr>
        <w:t xml:space="preserve"> và tên:                                               </w:t>
      </w:r>
      <w:r w:rsidR="00A84AAC">
        <w:rPr>
          <w:b/>
          <w:color w:val="000000" w:themeColor="text1"/>
          <w:sz w:val="26"/>
          <w:szCs w:val="26"/>
        </w:rPr>
        <w:t xml:space="preserve">                 </w:t>
      </w:r>
      <w:r w:rsidR="00CE33C5">
        <w:rPr>
          <w:b/>
          <w:color w:val="000000" w:themeColor="text1"/>
          <w:sz w:val="26"/>
          <w:szCs w:val="26"/>
        </w:rPr>
        <w:t xml:space="preserve"> Đ</w:t>
      </w:r>
      <w:r w:rsidR="00A84AAC">
        <w:rPr>
          <w:b/>
          <w:color w:val="000000" w:themeColor="text1"/>
          <w:sz w:val="26"/>
          <w:szCs w:val="26"/>
        </w:rPr>
        <w:t>iểm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43313D" wp14:editId="09C4A11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33C5" w:rsidRPr="00134BCB" w:rsidRDefault="00CE33C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151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F4A86" w:rsidRPr="00134BCB" w:rsidRDefault="001F4A8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151</w:t>
                      </w:r>
                    </w:p>
                  </w:txbxContent>
                </v:textbox>
              </v:roundrect>
            </w:pict>
          </mc:Fallback>
        </mc:AlternateContent>
      </w:r>
      <w:r w:rsidR="00787D54">
        <w:rPr>
          <w:sz w:val="26"/>
          <w:szCs w:val="26"/>
        </w:rPr>
        <w:t xml:space="preserve"> </w:t>
      </w:r>
      <w:r w:rsidR="00FA5483">
        <w:rPr>
          <w:sz w:val="26"/>
          <w:szCs w:val="26"/>
        </w:rPr>
        <w:t xml:space="preserve">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54435" w:rsidRDefault="00134BCB" w:rsidP="00B54435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     </w:t>
      </w:r>
    </w:p>
    <w:tbl>
      <w:tblPr>
        <w:tblStyle w:val="TableGrid"/>
        <w:tblW w:w="11610" w:type="dxa"/>
        <w:tblInd w:w="-1152" w:type="dxa"/>
        <w:tblLook w:val="04A0" w:firstRow="1" w:lastRow="0" w:firstColumn="1" w:lastColumn="0" w:noHBand="0" w:noVBand="1"/>
      </w:tblPr>
      <w:tblGrid>
        <w:gridCol w:w="3240"/>
        <w:gridCol w:w="6210"/>
        <w:gridCol w:w="2160"/>
      </w:tblGrid>
      <w:tr w:rsidR="00B54435" w:rsidTr="00DB4F67">
        <w:tc>
          <w:tcPr>
            <w:tcW w:w="3240" w:type="dxa"/>
          </w:tcPr>
          <w:p w:rsidR="00B54435" w:rsidRPr="00DB4F67" w:rsidRDefault="00DB4F67" w:rsidP="00DB4F67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Câu hỏi</w:t>
            </w:r>
          </w:p>
        </w:tc>
        <w:tc>
          <w:tcPr>
            <w:tcW w:w="6210" w:type="dxa"/>
          </w:tcPr>
          <w:p w:rsidR="00B54435" w:rsidRPr="00DB4F67" w:rsidRDefault="00DB4F67" w:rsidP="00DB4F67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Phần bài làm</w:t>
            </w:r>
          </w:p>
        </w:tc>
        <w:tc>
          <w:tcPr>
            <w:tcW w:w="2160" w:type="dxa"/>
          </w:tcPr>
          <w:p w:rsidR="00B54435" w:rsidRPr="00DB4F67" w:rsidRDefault="00DB4F67" w:rsidP="00DB4F67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Đáp số</w:t>
            </w:r>
          </w:p>
        </w:tc>
      </w:tr>
      <w:tr w:rsidR="00B54435" w:rsidTr="00DB4F67">
        <w:tc>
          <w:tcPr>
            <w:tcW w:w="3240" w:type="dxa"/>
          </w:tcPr>
          <w:p w:rsidR="00DB4F67" w:rsidRDefault="00DB4F67" w:rsidP="00DB4F67">
            <w:pPr>
              <w:rPr>
                <w:b/>
                <w:i/>
                <w:sz w:val="28"/>
                <w:szCs w:val="28"/>
              </w:rPr>
            </w:pPr>
          </w:p>
          <w:p w:rsidR="00B54435" w:rsidRDefault="00DB4F67" w:rsidP="00DB4F67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1</w:t>
            </w:r>
            <w:r>
              <w:rPr>
                <w:b/>
                <w:i/>
                <w:sz w:val="28"/>
                <w:szCs w:val="28"/>
              </w:rPr>
              <w:t>(1đ)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>Tính số mol khí CO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>chứa trong bình kín thể</w:t>
            </w:r>
            <w:r>
              <w:rPr>
                <w:sz w:val="28"/>
                <w:szCs w:val="28"/>
              </w:rPr>
              <w:t xml:space="preserve"> tích 1.2</w:t>
            </w:r>
            <w:r w:rsidRPr="0073183E">
              <w:rPr>
                <w:sz w:val="28"/>
                <w:szCs w:val="28"/>
              </w:rPr>
              <w:t xml:space="preserve"> lít, áp suấ</w:t>
            </w:r>
            <w:r>
              <w:rPr>
                <w:sz w:val="28"/>
                <w:szCs w:val="28"/>
              </w:rPr>
              <w:t>t 1.2</w:t>
            </w:r>
            <w:r w:rsidRPr="0073183E">
              <w:rPr>
                <w:sz w:val="28"/>
                <w:szCs w:val="28"/>
              </w:rPr>
              <w:t xml:space="preserve"> atm ở</w:t>
            </w:r>
            <w:r>
              <w:rPr>
                <w:sz w:val="28"/>
                <w:szCs w:val="28"/>
              </w:rPr>
              <w:t xml:space="preserve"> 120°C.</w:t>
            </w:r>
          </w:p>
          <w:p w:rsidR="00DB4F67" w:rsidRPr="00DB4F67" w:rsidRDefault="00DB4F67" w:rsidP="00DB4F67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B54435" w:rsidTr="00DB4F67">
        <w:tc>
          <w:tcPr>
            <w:tcW w:w="3240" w:type="dxa"/>
          </w:tcPr>
          <w:p w:rsidR="00DB4F67" w:rsidRDefault="00DB4F67" w:rsidP="00DB4F67">
            <w:pPr>
              <w:rPr>
                <w:b/>
                <w:i/>
                <w:sz w:val="28"/>
                <w:szCs w:val="28"/>
              </w:rPr>
            </w:pPr>
          </w:p>
          <w:p w:rsidR="00DB4F67" w:rsidRDefault="00DB4F67" w:rsidP="00DB4F67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2</w:t>
            </w:r>
            <w:r>
              <w:rPr>
                <w:b/>
                <w:i/>
                <w:sz w:val="28"/>
                <w:szCs w:val="28"/>
              </w:rPr>
              <w:t>(1đ)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>Trộ</w:t>
            </w:r>
            <w:r>
              <w:rPr>
                <w:sz w:val="28"/>
                <w:szCs w:val="28"/>
              </w:rPr>
              <w:t>n 0.1</w:t>
            </w:r>
            <w:r w:rsidRPr="0073183E">
              <w:rPr>
                <w:sz w:val="28"/>
                <w:szCs w:val="28"/>
              </w:rPr>
              <w:t xml:space="preserve"> lit khí N</w:t>
            </w:r>
            <w:r w:rsidRPr="0073183E">
              <w:rPr>
                <w:sz w:val="28"/>
                <w:szCs w:val="28"/>
                <w:vertAlign w:val="subscript"/>
              </w:rPr>
              <w:t xml:space="preserve">2   </w:t>
            </w:r>
            <w:r w:rsidRPr="0073183E">
              <w:rPr>
                <w:sz w:val="28"/>
                <w:szCs w:val="28"/>
              </w:rPr>
              <w:t>áp suấ</w:t>
            </w:r>
            <w:r>
              <w:rPr>
                <w:sz w:val="28"/>
                <w:szCs w:val="28"/>
              </w:rPr>
              <w:t>t 0.1</w:t>
            </w:r>
            <w:r w:rsidRPr="0073183E">
              <w:rPr>
                <w:sz w:val="28"/>
                <w:szCs w:val="28"/>
              </w:rPr>
              <w:t xml:space="preserve"> atm; 0,</w:t>
            </w:r>
            <w:r>
              <w:rPr>
                <w:sz w:val="28"/>
                <w:szCs w:val="28"/>
              </w:rPr>
              <w:t>3</w:t>
            </w:r>
            <w:r w:rsidRPr="0073183E">
              <w:rPr>
                <w:sz w:val="28"/>
                <w:szCs w:val="28"/>
              </w:rPr>
              <w:t xml:space="preserve"> lit khí O</w:t>
            </w:r>
            <w:r w:rsidRPr="0073183E">
              <w:rPr>
                <w:sz w:val="28"/>
                <w:szCs w:val="28"/>
                <w:vertAlign w:val="subscript"/>
              </w:rPr>
              <w:t>2</w:t>
            </w:r>
            <w:r w:rsidRPr="0073183E">
              <w:rPr>
                <w:sz w:val="28"/>
                <w:szCs w:val="28"/>
              </w:rPr>
              <w:t xml:space="preserve"> áp suất 0,</w:t>
            </w:r>
            <w:r>
              <w:rPr>
                <w:sz w:val="28"/>
                <w:szCs w:val="28"/>
              </w:rPr>
              <w:t>3</w:t>
            </w:r>
            <w:r w:rsidRPr="0073183E">
              <w:rPr>
                <w:sz w:val="28"/>
                <w:szCs w:val="28"/>
              </w:rPr>
              <w:t xml:space="preserve"> atm; 0,5 lit khí H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 xml:space="preserve"> áp suất 0.5 atm.Thu được 1 lít hỗn hợp. </w:t>
            </w:r>
            <w:r>
              <w:rPr>
                <w:sz w:val="28"/>
                <w:szCs w:val="28"/>
              </w:rPr>
              <w:t xml:space="preserve">Tính áp suất chung </w:t>
            </w:r>
          </w:p>
          <w:p w:rsidR="00B54435" w:rsidRDefault="00DB4F67" w:rsidP="00DB4F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của hỗn hợp.</w:t>
            </w:r>
          </w:p>
          <w:p w:rsidR="00DB4F67" w:rsidRPr="00DB4F67" w:rsidRDefault="00DB4F67" w:rsidP="00DB4F67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B54435" w:rsidTr="00DB4F67">
        <w:tc>
          <w:tcPr>
            <w:tcW w:w="3240" w:type="dxa"/>
          </w:tcPr>
          <w:p w:rsidR="00DB4F67" w:rsidRDefault="00DB4F67" w:rsidP="00DB4F67">
            <w:pPr>
              <w:rPr>
                <w:b/>
                <w:i/>
                <w:sz w:val="28"/>
                <w:szCs w:val="28"/>
              </w:rPr>
            </w:pPr>
          </w:p>
          <w:p w:rsidR="00DB4F67" w:rsidRDefault="00DB4F67" w:rsidP="00DB4F67">
            <w:pPr>
              <w:rPr>
                <w:b/>
                <w:i/>
                <w:sz w:val="28"/>
                <w:szCs w:val="28"/>
              </w:rPr>
            </w:pPr>
          </w:p>
          <w:p w:rsidR="00DB4F67" w:rsidRPr="0073183E" w:rsidRDefault="00DB4F67" w:rsidP="00DB4F67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3</w:t>
            </w:r>
            <w:r>
              <w:rPr>
                <w:b/>
                <w:i/>
                <w:sz w:val="28"/>
                <w:szCs w:val="28"/>
              </w:rPr>
              <w:t>(1đ)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 xml:space="preserve"> Tính đương lượng của </w:t>
            </w:r>
            <w:r>
              <w:rPr>
                <w:sz w:val="28"/>
                <w:szCs w:val="28"/>
              </w:rPr>
              <w:t>Fe</w:t>
            </w:r>
            <w:r w:rsidRPr="0073183E"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  <w:lang w:val="vi-VN"/>
              </w:rPr>
              <w:t>trong</w:t>
            </w:r>
            <w:r w:rsidRPr="0073183E">
              <w:rPr>
                <w:sz w:val="28"/>
                <w:szCs w:val="28"/>
              </w:rPr>
              <w:t xml:space="preserve"> hợp chất </w:t>
            </w:r>
            <w:r>
              <w:rPr>
                <w:sz w:val="28"/>
                <w:szCs w:val="28"/>
              </w:rPr>
              <w:t>FeCl</w:t>
            </w:r>
            <w:r w:rsidRPr="00180A93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; FeO.</w:t>
            </w:r>
          </w:p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B54435" w:rsidTr="00DB4F67">
        <w:tc>
          <w:tcPr>
            <w:tcW w:w="3240" w:type="dxa"/>
          </w:tcPr>
          <w:p w:rsidR="00DB4F67" w:rsidRDefault="00DB4F67" w:rsidP="00DB4F67">
            <w:pPr>
              <w:rPr>
                <w:b/>
                <w:i/>
                <w:sz w:val="28"/>
                <w:szCs w:val="28"/>
              </w:rPr>
            </w:pPr>
          </w:p>
          <w:p w:rsidR="00DB4F67" w:rsidRDefault="00DB4F67" w:rsidP="00966C7A">
            <w:pPr>
              <w:spacing w:before="120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4</w:t>
            </w:r>
            <w:r>
              <w:rPr>
                <w:b/>
                <w:i/>
                <w:sz w:val="28"/>
                <w:szCs w:val="28"/>
              </w:rPr>
              <w:t>(1đ)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 xml:space="preserve"> Xác định bước sóng của </w:t>
            </w:r>
            <w:r>
              <w:rPr>
                <w:sz w:val="28"/>
                <w:szCs w:val="28"/>
              </w:rPr>
              <w:t xml:space="preserve"> vạch phổ thứ 2 dãy Balmer </w:t>
            </w:r>
            <w:r w:rsidRPr="0073183E">
              <w:rPr>
                <w:sz w:val="28"/>
                <w:szCs w:val="28"/>
              </w:rPr>
              <w:t xml:space="preserve"> của nguyên tử Hidro</w:t>
            </w:r>
            <w:r>
              <w:rPr>
                <w:sz w:val="28"/>
                <w:szCs w:val="28"/>
              </w:rPr>
              <w:t>.</w:t>
            </w:r>
            <w:r w:rsidRPr="0073183E">
              <w:rPr>
                <w:sz w:val="28"/>
                <w:szCs w:val="28"/>
              </w:rPr>
              <w:t xml:space="preserve"> </w:t>
            </w:r>
          </w:p>
          <w:p w:rsidR="00966C7A" w:rsidRDefault="00966C7A" w:rsidP="00966C7A">
            <w:pPr>
              <w:spacing w:before="120"/>
              <w:rPr>
                <w:sz w:val="28"/>
                <w:szCs w:val="28"/>
              </w:rPr>
            </w:pPr>
          </w:p>
          <w:p w:rsidR="00966C7A" w:rsidRPr="00585731" w:rsidRDefault="00966C7A" w:rsidP="00966C7A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B54435" w:rsidTr="00DB4F67">
        <w:tc>
          <w:tcPr>
            <w:tcW w:w="3240" w:type="dxa"/>
          </w:tcPr>
          <w:p w:rsidR="00DB4F67" w:rsidRDefault="00DB4F67" w:rsidP="00DB4F67">
            <w:pPr>
              <w:rPr>
                <w:b/>
                <w:i/>
                <w:sz w:val="28"/>
                <w:szCs w:val="28"/>
              </w:rPr>
            </w:pPr>
          </w:p>
          <w:p w:rsidR="00DB4F67" w:rsidRPr="003327D5" w:rsidRDefault="00DB4F67" w:rsidP="003327D5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5</w:t>
            </w:r>
            <w:r>
              <w:rPr>
                <w:b/>
                <w:i/>
                <w:sz w:val="28"/>
                <w:szCs w:val="28"/>
              </w:rPr>
              <w:t>(1đ)</w:t>
            </w:r>
            <w:r w:rsidRPr="00775E8F">
              <w:rPr>
                <w:sz w:val="28"/>
                <w:szCs w:val="28"/>
              </w:rPr>
              <w:t>: Xác định tên nguyên tố có electron cuối cùng có bốn số lương tử là n=</w:t>
            </w:r>
            <w:r w:rsidRPr="00775E8F">
              <w:rPr>
                <w:sz w:val="28"/>
                <w:szCs w:val="28"/>
                <w:lang w:val="vi-VN"/>
              </w:rPr>
              <w:t>3</w:t>
            </w:r>
            <w:r w:rsidRPr="00775E8F">
              <w:rPr>
                <w:sz w:val="28"/>
                <w:szCs w:val="28"/>
              </w:rPr>
              <w:t xml:space="preserve">    l=2   m=1  </w:t>
            </w:r>
            <w:r w:rsidRPr="00775E8F">
              <w:rPr>
                <w:sz w:val="28"/>
                <w:szCs w:val="28"/>
                <w:lang w:val="vi-VN"/>
              </w:rPr>
              <w:t xml:space="preserve">  </w:t>
            </w:r>
            <w:r w:rsidRPr="00775E8F">
              <w:rPr>
                <w:sz w:val="28"/>
                <w:szCs w:val="28"/>
              </w:rPr>
              <w:t xml:space="preserve"> m</w:t>
            </w:r>
            <w:r w:rsidRPr="00775E8F">
              <w:rPr>
                <w:b/>
                <w:sz w:val="28"/>
                <w:szCs w:val="28"/>
                <w:vertAlign w:val="subscript"/>
              </w:rPr>
              <w:t xml:space="preserve">s </w:t>
            </w:r>
            <w:r w:rsidRPr="00775E8F">
              <w:rPr>
                <w:sz w:val="28"/>
                <w:szCs w:val="28"/>
              </w:rPr>
              <w:t>=1/2.</w:t>
            </w:r>
          </w:p>
        </w:tc>
        <w:tc>
          <w:tcPr>
            <w:tcW w:w="621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B54435" w:rsidTr="00DB4F67">
        <w:tc>
          <w:tcPr>
            <w:tcW w:w="3240" w:type="dxa"/>
          </w:tcPr>
          <w:p w:rsidR="003327D5" w:rsidRDefault="003327D5" w:rsidP="00DB4F67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B54435" w:rsidRPr="00DB4F67" w:rsidRDefault="00DB4F67" w:rsidP="00DB4F67">
            <w:pPr>
              <w:pStyle w:val="Default"/>
              <w:rPr>
                <w:sz w:val="23"/>
                <w:szCs w:val="23"/>
              </w:rPr>
            </w:pPr>
            <w:r w:rsidRPr="00775E8F">
              <w:rPr>
                <w:b/>
                <w:i/>
                <w:sz w:val="28"/>
                <w:szCs w:val="28"/>
              </w:rPr>
              <w:t>Câu 6</w:t>
            </w:r>
            <w:r>
              <w:rPr>
                <w:b/>
                <w:i/>
                <w:sz w:val="28"/>
                <w:szCs w:val="28"/>
              </w:rPr>
              <w:t>(1đ)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 xml:space="preserve"> </w:t>
            </w:r>
            <w:r w:rsidRPr="004B721E">
              <w:rPr>
                <w:sz w:val="28"/>
                <w:szCs w:val="28"/>
              </w:rPr>
              <w:t>Một nguyên tử (X) có tổng các loại hạ</w:t>
            </w:r>
            <w:r>
              <w:rPr>
                <w:sz w:val="28"/>
                <w:szCs w:val="28"/>
              </w:rPr>
              <w:t>t là 24</w:t>
            </w:r>
            <w:r w:rsidRPr="004B721E">
              <w:rPr>
                <w:sz w:val="28"/>
                <w:szCs w:val="28"/>
              </w:rPr>
              <w:t xml:space="preserve"> trong đó số hạt mang điện nhiều hơn số hạt không mang điện là </w:t>
            </w:r>
            <w:r>
              <w:rPr>
                <w:sz w:val="28"/>
                <w:szCs w:val="28"/>
              </w:rPr>
              <w:t>8</w:t>
            </w:r>
            <w:r w:rsidRPr="004B721E">
              <w:rPr>
                <w:sz w:val="28"/>
                <w:szCs w:val="28"/>
              </w:rPr>
              <w:t xml:space="preserve"> hạt. Viết ký hiệu nguyên tử của (X).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621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B54435" w:rsidTr="00DB4F67">
        <w:tc>
          <w:tcPr>
            <w:tcW w:w="3240" w:type="dxa"/>
          </w:tcPr>
          <w:p w:rsidR="003327D5" w:rsidRDefault="003327D5" w:rsidP="00DB4F67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3327D5" w:rsidRPr="00DB4F67" w:rsidRDefault="00DB4F67" w:rsidP="00DB4F67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7</w:t>
            </w:r>
            <w:r>
              <w:rPr>
                <w:b/>
                <w:i/>
                <w:sz w:val="28"/>
                <w:szCs w:val="28"/>
              </w:rPr>
              <w:t>(1đ)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 xml:space="preserve"> Nguyên tử nguyên tố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</w:rPr>
              <w:t>M có cấu hình electron 3d</w:t>
            </w:r>
            <w:r w:rsidRPr="0073183E">
              <w:rPr>
                <w:sz w:val="28"/>
                <w:szCs w:val="28"/>
                <w:vertAlign w:val="superscript"/>
              </w:rPr>
              <w:t>10</w:t>
            </w:r>
            <w:r w:rsidRPr="0073183E">
              <w:rPr>
                <w:sz w:val="28"/>
                <w:szCs w:val="28"/>
              </w:rPr>
              <w:t xml:space="preserve"> 4s</w:t>
            </w:r>
            <w:r w:rsidRPr="0073183E"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. Nêu vị trí của M</w:t>
            </w:r>
            <w:r w:rsidRPr="0073183E">
              <w:rPr>
                <w:sz w:val="28"/>
                <w:szCs w:val="28"/>
              </w:rPr>
              <w:t xml:space="preserve"> trong bảng hệ thống tuần hoàn các nguyên tố hóa học.</w:t>
            </w:r>
          </w:p>
        </w:tc>
        <w:tc>
          <w:tcPr>
            <w:tcW w:w="621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B54435" w:rsidTr="00DB4F67">
        <w:tc>
          <w:tcPr>
            <w:tcW w:w="3240" w:type="dxa"/>
          </w:tcPr>
          <w:p w:rsidR="003327D5" w:rsidRDefault="003327D5" w:rsidP="00DB4F67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DB4F67" w:rsidRDefault="00DB4F67" w:rsidP="00DB4F67">
            <w:pPr>
              <w:pStyle w:val="Default"/>
              <w:rPr>
                <w:sz w:val="28"/>
                <w:szCs w:val="28"/>
                <w:vertAlign w:val="sub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8</w:t>
            </w:r>
            <w:r>
              <w:rPr>
                <w:b/>
                <w:i/>
                <w:sz w:val="28"/>
                <w:szCs w:val="28"/>
              </w:rPr>
              <w:t>(1đ)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 xml:space="preserve"> Nêu trạng thái lai hóa của P trong hợp chất </w:t>
            </w:r>
            <w:r>
              <w:rPr>
                <w:sz w:val="28"/>
                <w:szCs w:val="28"/>
              </w:rPr>
              <w:t xml:space="preserve">và hình dạng của phân tử </w:t>
            </w:r>
            <w:r w:rsidRPr="0073183E">
              <w:rPr>
                <w:sz w:val="28"/>
                <w:szCs w:val="28"/>
              </w:rPr>
              <w:t>PCl</w:t>
            </w:r>
            <w:r w:rsidRPr="0073183E">
              <w:rPr>
                <w:sz w:val="28"/>
                <w:szCs w:val="28"/>
                <w:vertAlign w:val="subscript"/>
              </w:rPr>
              <w:t>5</w:t>
            </w:r>
            <w:r>
              <w:rPr>
                <w:sz w:val="28"/>
                <w:szCs w:val="28"/>
                <w:vertAlign w:val="subscript"/>
              </w:rPr>
              <w:t xml:space="preserve">    </w:t>
            </w:r>
          </w:p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B54435" w:rsidTr="00DB4F67">
        <w:tc>
          <w:tcPr>
            <w:tcW w:w="3240" w:type="dxa"/>
          </w:tcPr>
          <w:p w:rsidR="00B54435" w:rsidRDefault="001F4A86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  <w:r>
              <w:rPr>
                <w:b/>
                <w:i/>
                <w:sz w:val="28"/>
                <w:szCs w:val="28"/>
              </w:rPr>
              <w:t xml:space="preserve">Câu </w:t>
            </w:r>
            <w:r w:rsidR="00DB4F67" w:rsidRPr="00775E8F">
              <w:rPr>
                <w:b/>
                <w:i/>
                <w:sz w:val="28"/>
                <w:szCs w:val="28"/>
              </w:rPr>
              <w:t>9</w:t>
            </w:r>
            <w:r w:rsidR="00DB4F67">
              <w:rPr>
                <w:b/>
                <w:i/>
                <w:sz w:val="28"/>
                <w:szCs w:val="28"/>
              </w:rPr>
              <w:t>(1đ)</w:t>
            </w:r>
            <w:r w:rsidR="00DB4F67" w:rsidRPr="00775E8F">
              <w:rPr>
                <w:sz w:val="28"/>
                <w:szCs w:val="28"/>
              </w:rPr>
              <w:t>:</w:t>
            </w:r>
            <w:r w:rsidR="00DB4F67" w:rsidRPr="0073183E">
              <w:rPr>
                <w:sz w:val="28"/>
                <w:szCs w:val="28"/>
              </w:rPr>
              <w:t>Dựa vào phương pháp MO-LCAO hãy x</w:t>
            </w:r>
            <w:r w:rsidR="00DB4F67" w:rsidRPr="0073183E">
              <w:rPr>
                <w:sz w:val="28"/>
                <w:szCs w:val="28"/>
                <w:lang w:val="vi-VN"/>
              </w:rPr>
              <w:t>ác định độ bội</w:t>
            </w:r>
            <w:r w:rsidR="00DB4F67">
              <w:rPr>
                <w:sz w:val="28"/>
                <w:szCs w:val="28"/>
              </w:rPr>
              <w:t xml:space="preserve"> liên kết,</w:t>
            </w:r>
            <w:r w:rsidR="00DB4F67" w:rsidRPr="00236A59">
              <w:rPr>
                <w:sz w:val="28"/>
                <w:szCs w:val="28"/>
              </w:rPr>
              <w:t xml:space="preserve"> </w:t>
            </w:r>
            <w:r w:rsidR="00DB4F67">
              <w:rPr>
                <w:sz w:val="28"/>
                <w:szCs w:val="28"/>
              </w:rPr>
              <w:t>từ tính</w:t>
            </w:r>
            <w:r w:rsidR="00DB4F67" w:rsidRPr="0073183E">
              <w:rPr>
                <w:sz w:val="28"/>
                <w:szCs w:val="28"/>
                <w:lang w:val="vi-VN"/>
              </w:rPr>
              <w:t xml:space="preserve"> của</w:t>
            </w:r>
            <w:r w:rsidR="00DB4F67">
              <w:rPr>
                <w:sz w:val="28"/>
                <w:szCs w:val="28"/>
              </w:rPr>
              <w:t xml:space="preserve"> F</w:t>
            </w:r>
            <w:r w:rsidR="00DB4F67" w:rsidRPr="006F112D">
              <w:rPr>
                <w:sz w:val="28"/>
                <w:szCs w:val="28"/>
                <w:vertAlign w:val="subscript"/>
              </w:rPr>
              <w:t>2</w:t>
            </w:r>
            <w:r w:rsidR="00DB4F67">
              <w:rPr>
                <w:sz w:val="28"/>
                <w:szCs w:val="28"/>
                <w:vertAlign w:val="superscript"/>
              </w:rPr>
              <w:t>+</w:t>
            </w:r>
          </w:p>
        </w:tc>
        <w:tc>
          <w:tcPr>
            <w:tcW w:w="621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B54435" w:rsidTr="00DB4F67">
        <w:tc>
          <w:tcPr>
            <w:tcW w:w="3240" w:type="dxa"/>
          </w:tcPr>
          <w:p w:rsidR="003327D5" w:rsidRDefault="003327D5" w:rsidP="00DB4F67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DB4F67" w:rsidRDefault="00DB4F67" w:rsidP="00DB4F67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10</w:t>
            </w:r>
            <w:r>
              <w:rPr>
                <w:b/>
                <w:i/>
                <w:sz w:val="28"/>
                <w:szCs w:val="28"/>
              </w:rPr>
              <w:t>(1đ)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 xml:space="preserve"> </w:t>
            </w:r>
            <w:r w:rsidRPr="007F7F0B">
              <w:rPr>
                <w:sz w:val="28"/>
                <w:szCs w:val="28"/>
              </w:rPr>
              <w:t>Tính điện tích hiệu dụng của electron ngoài cùng của nguyên tố</w:t>
            </w:r>
            <w:r>
              <w:rPr>
                <w:sz w:val="28"/>
                <w:szCs w:val="28"/>
              </w:rPr>
              <w:t xml:space="preserve"> có Z= 26</w:t>
            </w:r>
            <w:r w:rsidRPr="007F7F0B">
              <w:rPr>
                <w:sz w:val="28"/>
                <w:szCs w:val="28"/>
              </w:rPr>
              <w:t>.</w:t>
            </w:r>
          </w:p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B54435" w:rsidRDefault="00B54435" w:rsidP="00B54435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</w:tbl>
    <w:p w:rsidR="00826464" w:rsidRDefault="00B066C3" w:rsidP="00B54435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</w:t>
      </w:r>
    </w:p>
    <w:p w:rsidR="006802CE" w:rsidRPr="00787D54" w:rsidRDefault="006802CE" w:rsidP="006802CE">
      <w:r>
        <w:t xml:space="preserve">                             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B066C3">
        <w:rPr>
          <w:b/>
          <w:sz w:val="22"/>
          <w:szCs w:val="22"/>
        </w:rPr>
        <w:t xml:space="preserve">                                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B066C3" w:rsidRDefault="006802CE" w:rsidP="006802CE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</w:t>
      </w: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</w:rPr>
        <w:t xml:space="preserve"> </w:t>
      </w:r>
      <w:r w:rsidR="00B066C3">
        <w:rPr>
          <w:i/>
          <w:sz w:val="22"/>
          <w:szCs w:val="22"/>
        </w:rPr>
        <w:t xml:space="preserve">                                                     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</w:p>
    <w:p w:rsidR="00FA5483" w:rsidRDefault="00FA5483" w:rsidP="00462998">
      <w:pPr>
        <w:jc w:val="center"/>
      </w:pP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1F4A86" w:rsidTr="001F4A8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F4A86" w:rsidRPr="00326BC7" w:rsidTr="001F4A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5104" behindDoc="0" locked="0" layoutInCell="1" allowOverlap="1" wp14:anchorId="5765B8F7" wp14:editId="7475C27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95pt;margin-top:16.5pt;width:172.5pt;height:0;z-index:251695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6ePAy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1F4A86" w:rsidRPr="00C9190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6128" behindDoc="0" locked="0" layoutInCell="1" allowOverlap="1" wp14:anchorId="64B34D70" wp14:editId="4DAEB0A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.75pt;width:146.25pt;height:0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JX2kY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4A86" w:rsidRPr="000D5938" w:rsidRDefault="001F4A86" w:rsidP="001F4A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F4A86" w:rsidRPr="000D5938" w:rsidRDefault="001F4A86" w:rsidP="001F4A86">
            <w:pPr>
              <w:spacing w:before="120"/>
              <w:jc w:val="center"/>
            </w:pPr>
          </w:p>
        </w:tc>
      </w:tr>
    </w:tbl>
    <w:p w:rsidR="001F4A86" w:rsidRDefault="001F4A86" w:rsidP="001F4A86"/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</w:rPr>
        <w:t>HỌC KỲ</w:t>
      </w:r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II   NĂM HỌC:  2016 – 2017</w:t>
      </w:r>
    </w:p>
    <w:p w:rsidR="0028732A" w:rsidRDefault="0028732A" w:rsidP="0028732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8732A" w:rsidRPr="00B066C3" w:rsidRDefault="0028732A" w:rsidP="0028732A">
      <w:pPr>
        <w:tabs>
          <w:tab w:val="left" w:pos="1800"/>
        </w:tabs>
        <w:jc w:val="both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B066C3">
        <w:rPr>
          <w:b/>
          <w:color w:val="000000" w:themeColor="text1"/>
          <w:sz w:val="26"/>
          <w:szCs w:val="26"/>
        </w:rPr>
        <w:t>: CAO ĐẲNG</w:t>
      </w:r>
      <w:r>
        <w:rPr>
          <w:b/>
          <w:color w:val="000000" w:themeColor="text1"/>
          <w:sz w:val="26"/>
          <w:szCs w:val="26"/>
        </w:rPr>
        <w:t xml:space="preserve">          </w:t>
      </w:r>
      <w:r w:rsidRPr="00B066C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Học phần</w:t>
      </w:r>
      <w:r w:rsidRPr="00B066C3">
        <w:rPr>
          <w:b/>
          <w:color w:val="000000" w:themeColor="text1"/>
          <w:sz w:val="26"/>
          <w:szCs w:val="26"/>
        </w:rPr>
        <w:t>: HÓA ĐẠI CƯƠNG 1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Ngày </w:t>
      </w:r>
      <w:r w:rsidRPr="00625961">
        <w:rPr>
          <w:b/>
          <w:color w:val="000000" w:themeColor="text1"/>
          <w:sz w:val="26"/>
          <w:szCs w:val="26"/>
        </w:rPr>
        <w:t>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>Thời gian thi:</w:t>
      </w:r>
      <w:r>
        <w:rPr>
          <w:b/>
          <w:color w:val="000000" w:themeColor="text1"/>
          <w:sz w:val="26"/>
          <w:szCs w:val="26"/>
        </w:rPr>
        <w:t xml:space="preserve">45 phút </w:t>
      </w:r>
    </w:p>
    <w:p w:rsidR="0028732A" w:rsidRDefault="0028732A" w:rsidP="0028732A">
      <w:pPr>
        <w:tabs>
          <w:tab w:val="left" w:pos="1800"/>
        </w:tabs>
        <w:spacing w:before="12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</w:t>
      </w: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 xml:space="preserve">16-CĐ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                                        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Họ và tên:                                                                 Điểm</w:t>
      </w:r>
    </w:p>
    <w:p w:rsidR="001F4A86" w:rsidRPr="000829FA" w:rsidRDefault="001F4A86" w:rsidP="001F4A86">
      <w:pPr>
        <w:spacing w:line="276" w:lineRule="auto"/>
        <w:ind w:left="1440" w:firstLine="720"/>
        <w:rPr>
          <w:b/>
          <w:lang w:val="vi-VN"/>
        </w:rPr>
      </w:pPr>
    </w:p>
    <w:p w:rsidR="001F4A86" w:rsidRPr="000829FA" w:rsidRDefault="001F4A86" w:rsidP="001F4A8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1BBF73F" wp14:editId="6308FA0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33C5" w:rsidRPr="00134BCB" w:rsidRDefault="00CE33C5" w:rsidP="001F4A8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152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7" style="position:absolute;left:0;text-align:left;margin-left:-21.75pt;margin-top:3.25pt;width:87pt;height:24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AgkKM8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1F4A86" w:rsidRPr="00134BCB" w:rsidRDefault="001F4A86" w:rsidP="001F4A8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152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F4A86" w:rsidRDefault="001F4A86" w:rsidP="001F4A8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     </w:t>
      </w:r>
    </w:p>
    <w:tbl>
      <w:tblPr>
        <w:tblStyle w:val="TableGrid"/>
        <w:tblW w:w="11610" w:type="dxa"/>
        <w:tblInd w:w="-1152" w:type="dxa"/>
        <w:tblLook w:val="04A0" w:firstRow="1" w:lastRow="0" w:firstColumn="1" w:lastColumn="0" w:noHBand="0" w:noVBand="1"/>
      </w:tblPr>
      <w:tblGrid>
        <w:gridCol w:w="3240"/>
        <w:gridCol w:w="6210"/>
        <w:gridCol w:w="2160"/>
      </w:tblGrid>
      <w:tr w:rsidR="001F4A86" w:rsidTr="001F4A86">
        <w:tc>
          <w:tcPr>
            <w:tcW w:w="324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Câu hỏi</w:t>
            </w:r>
          </w:p>
        </w:tc>
        <w:tc>
          <w:tcPr>
            <w:tcW w:w="621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Phần bài làm</w:t>
            </w:r>
          </w:p>
        </w:tc>
        <w:tc>
          <w:tcPr>
            <w:tcW w:w="216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Đáp số</w:t>
            </w: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Pr="0073183E" w:rsidRDefault="001F4A86" w:rsidP="001F4A86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1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 xml:space="preserve">Tính số </w:t>
            </w:r>
            <w:r>
              <w:rPr>
                <w:sz w:val="28"/>
                <w:szCs w:val="28"/>
              </w:rPr>
              <w:t xml:space="preserve">áp suất của 1.2 mol </w:t>
            </w:r>
            <w:r w:rsidRPr="0073183E">
              <w:rPr>
                <w:sz w:val="28"/>
                <w:szCs w:val="28"/>
              </w:rPr>
              <w:t xml:space="preserve"> khí CO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>chứa trong bình kín thể</w:t>
            </w:r>
            <w:r>
              <w:rPr>
                <w:sz w:val="28"/>
                <w:szCs w:val="28"/>
              </w:rPr>
              <w:t xml:space="preserve"> tích 1.3 </w:t>
            </w:r>
            <w:r w:rsidRPr="0073183E">
              <w:rPr>
                <w:sz w:val="28"/>
                <w:szCs w:val="28"/>
              </w:rPr>
              <w:t>lít, ở 1</w:t>
            </w:r>
            <w:r>
              <w:rPr>
                <w:sz w:val="28"/>
                <w:szCs w:val="28"/>
              </w:rPr>
              <w:t>4</w:t>
            </w:r>
            <w:r w:rsidRPr="0073183E">
              <w:rPr>
                <w:sz w:val="28"/>
                <w:szCs w:val="28"/>
              </w:rPr>
              <w:t>0°C.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Pr="0073183E" w:rsidRDefault="001F4A86" w:rsidP="001F4A86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2</w:t>
            </w:r>
            <w:r w:rsidRPr="0073183E">
              <w:rPr>
                <w:sz w:val="28"/>
                <w:szCs w:val="28"/>
              </w:rPr>
              <w:t>:Trộn 0.</w:t>
            </w:r>
            <w:r>
              <w:rPr>
                <w:sz w:val="28"/>
                <w:szCs w:val="28"/>
              </w:rPr>
              <w:t>2</w:t>
            </w:r>
            <w:r w:rsidRPr="0073183E">
              <w:rPr>
                <w:sz w:val="28"/>
                <w:szCs w:val="28"/>
              </w:rPr>
              <w:t xml:space="preserve"> lit khí N</w:t>
            </w:r>
            <w:r w:rsidRPr="0073183E">
              <w:rPr>
                <w:sz w:val="28"/>
                <w:szCs w:val="28"/>
                <w:vertAlign w:val="subscript"/>
              </w:rPr>
              <w:t xml:space="preserve">2   </w:t>
            </w:r>
            <w:r w:rsidRPr="0073183E">
              <w:rPr>
                <w:sz w:val="28"/>
                <w:szCs w:val="28"/>
              </w:rPr>
              <w:t>áp suất 0.</w:t>
            </w:r>
            <w:r>
              <w:rPr>
                <w:sz w:val="28"/>
                <w:szCs w:val="28"/>
              </w:rPr>
              <w:t>2</w:t>
            </w:r>
            <w:r w:rsidRPr="0073183E">
              <w:rPr>
                <w:sz w:val="28"/>
                <w:szCs w:val="28"/>
              </w:rPr>
              <w:t xml:space="preserve"> atm; 0,4 lit khí O</w:t>
            </w:r>
            <w:r w:rsidRPr="0073183E">
              <w:rPr>
                <w:sz w:val="28"/>
                <w:szCs w:val="28"/>
                <w:vertAlign w:val="subscript"/>
              </w:rPr>
              <w:t>2</w:t>
            </w:r>
            <w:r w:rsidRPr="0073183E">
              <w:rPr>
                <w:sz w:val="28"/>
                <w:szCs w:val="28"/>
              </w:rPr>
              <w:t xml:space="preserve"> áp suất 0,4 atm; 0,</w:t>
            </w:r>
            <w:r>
              <w:rPr>
                <w:sz w:val="28"/>
                <w:szCs w:val="28"/>
              </w:rPr>
              <w:t>6</w:t>
            </w:r>
            <w:r w:rsidRPr="0073183E">
              <w:rPr>
                <w:sz w:val="28"/>
                <w:szCs w:val="28"/>
              </w:rPr>
              <w:t xml:space="preserve"> lit khí H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 xml:space="preserve"> áp suất 0.</w:t>
            </w:r>
            <w:r>
              <w:rPr>
                <w:sz w:val="28"/>
                <w:szCs w:val="28"/>
              </w:rPr>
              <w:t>6</w:t>
            </w:r>
            <w:r w:rsidRPr="0073183E">
              <w:rPr>
                <w:sz w:val="28"/>
                <w:szCs w:val="28"/>
              </w:rPr>
              <w:t xml:space="preserve"> atm.Thu được 1 lít hỗn hợp. Tính áp suất chung của hỗn hợp.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Pr="0073183E" w:rsidRDefault="001F4A86" w:rsidP="001F4A86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3</w:t>
            </w:r>
            <w:r w:rsidRPr="0073183E">
              <w:rPr>
                <w:sz w:val="28"/>
                <w:szCs w:val="28"/>
              </w:rPr>
              <w:t xml:space="preserve">: Tính đương lượng của </w:t>
            </w:r>
            <w:r>
              <w:rPr>
                <w:sz w:val="28"/>
                <w:szCs w:val="28"/>
              </w:rPr>
              <w:t>S</w:t>
            </w:r>
            <w:r w:rsidRPr="0073183E"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  <w:lang w:val="vi-VN"/>
              </w:rPr>
              <w:t>trong</w:t>
            </w:r>
            <w:r w:rsidRPr="0073183E">
              <w:rPr>
                <w:sz w:val="28"/>
                <w:szCs w:val="28"/>
              </w:rPr>
              <w:t xml:space="preserve"> hợp chất </w:t>
            </w:r>
            <w:r>
              <w:rPr>
                <w:sz w:val="28"/>
                <w:szCs w:val="28"/>
              </w:rPr>
              <w:t>H</w:t>
            </w:r>
            <w:r w:rsidRPr="006F112D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SO</w:t>
            </w:r>
            <w:r w:rsidRPr="006F112D">
              <w:rPr>
                <w:sz w:val="28"/>
                <w:szCs w:val="28"/>
                <w:vertAlign w:val="subscript"/>
              </w:rPr>
              <w:t>4</w:t>
            </w:r>
            <w:r>
              <w:rPr>
                <w:sz w:val="28"/>
                <w:szCs w:val="28"/>
              </w:rPr>
              <w:t>; SO</w:t>
            </w:r>
            <w:r w:rsidRPr="006F112D">
              <w:rPr>
                <w:sz w:val="28"/>
                <w:szCs w:val="28"/>
                <w:vertAlign w:val="subscript"/>
              </w:rPr>
              <w:t>2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4</w:t>
            </w:r>
            <w:r w:rsidRPr="0073183E">
              <w:rPr>
                <w:sz w:val="28"/>
                <w:szCs w:val="28"/>
              </w:rPr>
              <w:t xml:space="preserve">: Xác định </w:t>
            </w:r>
            <w:r>
              <w:rPr>
                <w:sz w:val="28"/>
                <w:szCs w:val="28"/>
              </w:rPr>
              <w:t>số</w:t>
            </w:r>
            <w:r w:rsidRPr="0073183E">
              <w:rPr>
                <w:sz w:val="28"/>
                <w:szCs w:val="28"/>
              </w:rPr>
              <w:t xml:space="preserve"> sóng của </w:t>
            </w:r>
            <w:r>
              <w:rPr>
                <w:sz w:val="28"/>
                <w:szCs w:val="28"/>
              </w:rPr>
              <w:t xml:space="preserve">vạch phổ thứ 2 dãy Balmer </w:t>
            </w:r>
            <w:r w:rsidRPr="0073183E">
              <w:rPr>
                <w:sz w:val="28"/>
                <w:szCs w:val="28"/>
              </w:rPr>
              <w:t xml:space="preserve"> của nguyên tử Hidr</w:t>
            </w:r>
            <w:r>
              <w:rPr>
                <w:sz w:val="28"/>
                <w:szCs w:val="28"/>
              </w:rPr>
              <w:t>o.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Pr="00775E8F" w:rsidRDefault="001F4A86" w:rsidP="001F4A86">
            <w:pPr>
              <w:rPr>
                <w:sz w:val="28"/>
                <w:szCs w:val="28"/>
                <w:lang w:val="vi-VN"/>
              </w:rPr>
            </w:pPr>
            <w:r w:rsidRPr="00775E8F">
              <w:rPr>
                <w:b/>
                <w:i/>
                <w:sz w:val="28"/>
                <w:szCs w:val="28"/>
              </w:rPr>
              <w:t>Câu 5</w:t>
            </w:r>
            <w:r w:rsidRPr="00775E8F">
              <w:rPr>
                <w:sz w:val="28"/>
                <w:szCs w:val="28"/>
              </w:rPr>
              <w:t>: Xác định tên nguyên tố có electron cuối cùng có bốn số lương tử là n=</w:t>
            </w:r>
            <w:r>
              <w:rPr>
                <w:sz w:val="28"/>
                <w:szCs w:val="28"/>
              </w:rPr>
              <w:t>4    l=1</w:t>
            </w:r>
            <w:r w:rsidRPr="00775E8F">
              <w:rPr>
                <w:sz w:val="28"/>
                <w:szCs w:val="28"/>
              </w:rPr>
              <w:t xml:space="preserve">   m=</w:t>
            </w:r>
            <w:r>
              <w:rPr>
                <w:sz w:val="28"/>
                <w:szCs w:val="28"/>
              </w:rPr>
              <w:t>0</w:t>
            </w:r>
            <w:r w:rsidRPr="00775E8F">
              <w:rPr>
                <w:sz w:val="28"/>
                <w:szCs w:val="28"/>
              </w:rPr>
              <w:t xml:space="preserve">  </w:t>
            </w:r>
            <w:r w:rsidRPr="00775E8F">
              <w:rPr>
                <w:sz w:val="28"/>
                <w:szCs w:val="28"/>
                <w:lang w:val="vi-VN"/>
              </w:rPr>
              <w:t xml:space="preserve">  </w:t>
            </w:r>
            <w:r w:rsidRPr="00775E8F">
              <w:rPr>
                <w:sz w:val="28"/>
                <w:szCs w:val="28"/>
              </w:rPr>
              <w:t xml:space="preserve"> m</w:t>
            </w:r>
            <w:r w:rsidRPr="00775E8F">
              <w:rPr>
                <w:b/>
                <w:sz w:val="28"/>
                <w:szCs w:val="28"/>
                <w:vertAlign w:val="subscript"/>
              </w:rPr>
              <w:t xml:space="preserve">s </w:t>
            </w:r>
            <w:r w:rsidRPr="00775E8F">
              <w:rPr>
                <w:sz w:val="28"/>
                <w:szCs w:val="28"/>
              </w:rPr>
              <w:t>=1/2.</w:t>
            </w:r>
          </w:p>
          <w:p w:rsidR="001F4A86" w:rsidRPr="003327D5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1F4A86" w:rsidRDefault="001F4A86" w:rsidP="001F4A86">
            <w:pPr>
              <w:pStyle w:val="Default"/>
              <w:rPr>
                <w:sz w:val="23"/>
                <w:szCs w:val="23"/>
              </w:rPr>
            </w:pPr>
            <w:r w:rsidRPr="00775E8F">
              <w:rPr>
                <w:b/>
                <w:i/>
                <w:sz w:val="28"/>
                <w:szCs w:val="28"/>
              </w:rPr>
              <w:t>Câu 6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4B721E">
              <w:rPr>
                <w:sz w:val="28"/>
                <w:szCs w:val="28"/>
              </w:rPr>
              <w:t xml:space="preserve">Một nguyên tử (X) có tổng các loại hạt là </w:t>
            </w:r>
            <w:r>
              <w:rPr>
                <w:sz w:val="28"/>
                <w:szCs w:val="28"/>
              </w:rPr>
              <w:t>48</w:t>
            </w:r>
            <w:r w:rsidRPr="004B721E">
              <w:rPr>
                <w:sz w:val="28"/>
                <w:szCs w:val="28"/>
              </w:rPr>
              <w:t xml:space="preserve"> trong đó số hạt mang điện nhiều hơn số hạt không mang điện là 16 hạt. Viết ký hiệu nguyên tử của (X).</w:t>
            </w:r>
            <w:r>
              <w:rPr>
                <w:sz w:val="23"/>
                <w:szCs w:val="23"/>
              </w:rPr>
              <w:t xml:space="preserve"> </w:t>
            </w:r>
          </w:p>
          <w:p w:rsidR="001F4A86" w:rsidRPr="00DB4F67" w:rsidRDefault="001F4A86" w:rsidP="001F4A8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1F4A86" w:rsidRPr="00DB4F67" w:rsidRDefault="001F4A86" w:rsidP="001F4A86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7</w:t>
            </w:r>
            <w:r w:rsidRPr="0073183E">
              <w:rPr>
                <w:sz w:val="28"/>
                <w:szCs w:val="28"/>
              </w:rPr>
              <w:t>: Nguyên tử nguyên tố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</w:rPr>
              <w:t>M có cấu hình electron 3d</w:t>
            </w:r>
            <w:r>
              <w:rPr>
                <w:sz w:val="28"/>
                <w:szCs w:val="28"/>
                <w:vertAlign w:val="superscript"/>
              </w:rPr>
              <w:t>8</w:t>
            </w:r>
            <w:r w:rsidRPr="0073183E">
              <w:rPr>
                <w:sz w:val="28"/>
                <w:szCs w:val="28"/>
              </w:rPr>
              <w:t xml:space="preserve"> 4s</w:t>
            </w:r>
            <w:r w:rsidRPr="0073183E"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. Nêu vị trí của M</w:t>
            </w:r>
            <w:r w:rsidRPr="0073183E">
              <w:rPr>
                <w:sz w:val="28"/>
                <w:szCs w:val="28"/>
              </w:rPr>
              <w:t xml:space="preserve"> trong bảng hệ thống tuần hoàn các nguyên tố hóa học.</w:t>
            </w: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1F4A86" w:rsidRDefault="001F4A86" w:rsidP="001F4A86">
            <w:pPr>
              <w:pStyle w:val="Default"/>
              <w:rPr>
                <w:sz w:val="28"/>
                <w:szCs w:val="28"/>
                <w:vertAlign w:val="sub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8</w:t>
            </w:r>
            <w:r w:rsidRPr="0073183E">
              <w:rPr>
                <w:sz w:val="28"/>
                <w:szCs w:val="28"/>
              </w:rPr>
              <w:t xml:space="preserve">: Nêu trạng thái lai hóa của </w:t>
            </w:r>
            <w:r>
              <w:rPr>
                <w:sz w:val="28"/>
                <w:szCs w:val="28"/>
              </w:rPr>
              <w:t>N</w:t>
            </w:r>
            <w:r w:rsidRPr="0073183E">
              <w:rPr>
                <w:sz w:val="28"/>
                <w:szCs w:val="28"/>
              </w:rPr>
              <w:t xml:space="preserve"> trong hợp chất </w:t>
            </w:r>
            <w:r>
              <w:rPr>
                <w:sz w:val="28"/>
                <w:szCs w:val="28"/>
              </w:rPr>
              <w:t>và hình dạng của phân tử NF</w:t>
            </w:r>
            <w:r>
              <w:rPr>
                <w:sz w:val="28"/>
                <w:szCs w:val="28"/>
                <w:vertAlign w:val="subscript"/>
              </w:rPr>
              <w:t xml:space="preserve">3 .   </w:t>
            </w:r>
          </w:p>
          <w:p w:rsidR="001F4A86" w:rsidRDefault="001F4A86" w:rsidP="001F4A86">
            <w:pPr>
              <w:pStyle w:val="Default"/>
              <w:rPr>
                <w:sz w:val="28"/>
                <w:szCs w:val="28"/>
                <w:vertAlign w:val="subscript"/>
              </w:rPr>
            </w:pP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1F4A86" w:rsidRPr="00877C6B" w:rsidRDefault="001F4A86" w:rsidP="001F4A86">
            <w:pPr>
              <w:pStyle w:val="Default"/>
              <w:rPr>
                <w:sz w:val="28"/>
                <w:szCs w:val="28"/>
                <w:vertAlign w:val="super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9</w:t>
            </w:r>
            <w:r w:rsidRPr="0073183E">
              <w:rPr>
                <w:sz w:val="28"/>
                <w:szCs w:val="28"/>
              </w:rPr>
              <w:t>:Dựa vào phương pháp MO-LCAO hãy x</w:t>
            </w:r>
            <w:r w:rsidRPr="0073183E">
              <w:rPr>
                <w:sz w:val="28"/>
                <w:szCs w:val="28"/>
                <w:lang w:val="vi-VN"/>
              </w:rPr>
              <w:t>ác định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  <w:lang w:val="vi-VN"/>
              </w:rPr>
              <w:t>độ bội</w:t>
            </w:r>
            <w:r>
              <w:rPr>
                <w:sz w:val="28"/>
                <w:szCs w:val="28"/>
              </w:rPr>
              <w:t xml:space="preserve"> liên kết,</w:t>
            </w:r>
            <w:r w:rsidRPr="0073183E">
              <w:rPr>
                <w:sz w:val="28"/>
                <w:szCs w:val="28"/>
                <w:lang w:val="vi-VN"/>
              </w:rPr>
              <w:t xml:space="preserve"> </w:t>
            </w:r>
            <w:r>
              <w:rPr>
                <w:sz w:val="28"/>
                <w:szCs w:val="28"/>
              </w:rPr>
              <w:t>từ tính của CO.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1F4A86" w:rsidRPr="004B721E" w:rsidRDefault="001F4A86" w:rsidP="001F4A86">
            <w:pPr>
              <w:pStyle w:val="Default"/>
            </w:pPr>
            <w:r w:rsidRPr="00775E8F">
              <w:rPr>
                <w:b/>
                <w:i/>
                <w:sz w:val="28"/>
                <w:szCs w:val="28"/>
              </w:rPr>
              <w:t>Câu 10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7F7F0B">
              <w:rPr>
                <w:sz w:val="28"/>
                <w:szCs w:val="28"/>
              </w:rPr>
              <w:t>Tính điện tích hiệu dụng của electron ngoài cùng của nguyên tố</w:t>
            </w:r>
            <w:r>
              <w:rPr>
                <w:sz w:val="28"/>
                <w:szCs w:val="28"/>
              </w:rPr>
              <w:t xml:space="preserve"> có Z= 26</w:t>
            </w:r>
            <w:r w:rsidRPr="007F7F0B">
              <w:rPr>
                <w:sz w:val="28"/>
                <w:szCs w:val="28"/>
              </w:rPr>
              <w:t>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</w:tbl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</w:t>
      </w:r>
    </w:p>
    <w:p w:rsidR="001F4A86" w:rsidRPr="00787D54" w:rsidRDefault="001F4A86" w:rsidP="001F4A86">
      <w:r>
        <w:t xml:space="preserve">                             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      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4A86" w:rsidRPr="00B066C3" w:rsidRDefault="001F4A86" w:rsidP="001F4A86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</w:t>
      </w: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                                                  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</w:p>
    <w:p w:rsidR="001F4A86" w:rsidRDefault="001F4A86" w:rsidP="001F4A86">
      <w:pPr>
        <w:jc w:val="center"/>
      </w:pPr>
    </w:p>
    <w:p w:rsidR="00787D54" w:rsidRDefault="00787D54" w:rsidP="00787D54"/>
    <w:p w:rsidR="001F4A86" w:rsidRDefault="001F4A86" w:rsidP="00787D5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</w:p>
    <w:p w:rsidR="001F4A86" w:rsidRPr="00787D54" w:rsidRDefault="00787D54" w:rsidP="001F4A86">
      <w:pPr>
        <w:tabs>
          <w:tab w:val="left" w:pos="1800"/>
        </w:tabs>
        <w:spacing w:before="120"/>
      </w:pPr>
      <w:r w:rsidRPr="00625961">
        <w:rPr>
          <w:b/>
          <w:color w:val="000000" w:themeColor="text1"/>
          <w:sz w:val="26"/>
          <w:szCs w:val="26"/>
        </w:rPr>
        <w:lastRenderedPageBreak/>
        <w:tab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1F4A86" w:rsidTr="001F4A8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F4A86" w:rsidRPr="00326BC7" w:rsidTr="001F4A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9200" behindDoc="0" locked="0" layoutInCell="1" allowOverlap="1" wp14:anchorId="6A6D166A" wp14:editId="7601D6F7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7" name="Straight Arrow Connector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7" o:spid="_x0000_s1026" type="#_x0000_t32" style="position:absolute;margin-left:60.95pt;margin-top:16.5pt;width:172.5pt;height:0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uEesP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1F4A86" w:rsidRPr="00C9190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0224" behindDoc="0" locked="0" layoutInCell="1" allowOverlap="1" wp14:anchorId="3FA0C89A" wp14:editId="163C93F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7.5pt;margin-top:.75pt;width:146.25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4A86" w:rsidRPr="000D5938" w:rsidRDefault="001F4A86" w:rsidP="001F4A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F4A86" w:rsidRPr="000D5938" w:rsidRDefault="001F4A86" w:rsidP="001F4A86">
            <w:pPr>
              <w:spacing w:before="120"/>
              <w:jc w:val="center"/>
            </w:pPr>
          </w:p>
        </w:tc>
      </w:tr>
    </w:tbl>
    <w:p w:rsidR="001F4A86" w:rsidRDefault="001F4A86" w:rsidP="001F4A86"/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</w:rPr>
        <w:t>HỌC KỲ</w:t>
      </w:r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II   NĂM HỌC:  2016 – 2017</w:t>
      </w:r>
    </w:p>
    <w:p w:rsidR="0028732A" w:rsidRDefault="0028732A" w:rsidP="0028732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8732A" w:rsidRPr="00B066C3" w:rsidRDefault="0028732A" w:rsidP="0028732A">
      <w:pPr>
        <w:tabs>
          <w:tab w:val="left" w:pos="1800"/>
        </w:tabs>
        <w:jc w:val="both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B066C3">
        <w:rPr>
          <w:b/>
          <w:color w:val="000000" w:themeColor="text1"/>
          <w:sz w:val="26"/>
          <w:szCs w:val="26"/>
        </w:rPr>
        <w:t>: CAO ĐẲNG</w:t>
      </w:r>
      <w:r>
        <w:rPr>
          <w:b/>
          <w:color w:val="000000" w:themeColor="text1"/>
          <w:sz w:val="26"/>
          <w:szCs w:val="26"/>
        </w:rPr>
        <w:t xml:space="preserve">          </w:t>
      </w:r>
      <w:r w:rsidRPr="00B066C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Học phần</w:t>
      </w:r>
      <w:r w:rsidRPr="00B066C3">
        <w:rPr>
          <w:b/>
          <w:color w:val="000000" w:themeColor="text1"/>
          <w:sz w:val="26"/>
          <w:szCs w:val="26"/>
        </w:rPr>
        <w:t>: HÓA ĐẠI CƯƠNG 1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Ngày </w:t>
      </w:r>
      <w:r w:rsidRPr="00625961">
        <w:rPr>
          <w:b/>
          <w:color w:val="000000" w:themeColor="text1"/>
          <w:sz w:val="26"/>
          <w:szCs w:val="26"/>
        </w:rPr>
        <w:t>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>Thời gian thi:</w:t>
      </w:r>
      <w:r>
        <w:rPr>
          <w:b/>
          <w:color w:val="000000" w:themeColor="text1"/>
          <w:sz w:val="26"/>
          <w:szCs w:val="26"/>
        </w:rPr>
        <w:t xml:space="preserve">45 phút </w:t>
      </w:r>
    </w:p>
    <w:p w:rsidR="0028732A" w:rsidRDefault="0028732A" w:rsidP="0028732A">
      <w:pPr>
        <w:tabs>
          <w:tab w:val="left" w:pos="1800"/>
        </w:tabs>
        <w:spacing w:before="12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</w:t>
      </w: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 xml:space="preserve">16-CĐ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                                        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Họ và tên:                                                                 Điểm</w:t>
      </w:r>
    </w:p>
    <w:p w:rsidR="001F4A86" w:rsidRPr="000829FA" w:rsidRDefault="001F4A86" w:rsidP="001F4A86">
      <w:pPr>
        <w:spacing w:line="276" w:lineRule="auto"/>
        <w:ind w:left="1440" w:firstLine="720"/>
        <w:rPr>
          <w:b/>
          <w:lang w:val="vi-VN"/>
        </w:rPr>
      </w:pPr>
    </w:p>
    <w:p w:rsidR="001F4A86" w:rsidRPr="000829FA" w:rsidRDefault="001F4A86" w:rsidP="001F4A8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D0614CC" wp14:editId="5D589F50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33C5" w:rsidRPr="00134BCB" w:rsidRDefault="00CE33C5" w:rsidP="001F4A8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153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8" style="position:absolute;left:0;text-align:left;margin-left:-21.75pt;margin-top:3.25pt;width:87pt;height:24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AuPHH+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1F4A86" w:rsidRPr="00134BCB" w:rsidRDefault="001F4A86" w:rsidP="001F4A8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153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F4A86" w:rsidRDefault="001F4A86" w:rsidP="001F4A8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     </w:t>
      </w:r>
    </w:p>
    <w:tbl>
      <w:tblPr>
        <w:tblStyle w:val="TableGrid"/>
        <w:tblW w:w="11610" w:type="dxa"/>
        <w:tblInd w:w="-1152" w:type="dxa"/>
        <w:tblLook w:val="04A0" w:firstRow="1" w:lastRow="0" w:firstColumn="1" w:lastColumn="0" w:noHBand="0" w:noVBand="1"/>
      </w:tblPr>
      <w:tblGrid>
        <w:gridCol w:w="3240"/>
        <w:gridCol w:w="6210"/>
        <w:gridCol w:w="2160"/>
      </w:tblGrid>
      <w:tr w:rsidR="001F4A86" w:rsidTr="001F4A86">
        <w:tc>
          <w:tcPr>
            <w:tcW w:w="324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Câu hỏi</w:t>
            </w:r>
          </w:p>
        </w:tc>
        <w:tc>
          <w:tcPr>
            <w:tcW w:w="621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Phần bài làm</w:t>
            </w:r>
          </w:p>
        </w:tc>
        <w:tc>
          <w:tcPr>
            <w:tcW w:w="216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Đáp số</w:t>
            </w: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Pr="0073183E" w:rsidRDefault="001F4A86" w:rsidP="001F4A86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1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 xml:space="preserve">Tính thể tích </w:t>
            </w:r>
            <w:r>
              <w:rPr>
                <w:sz w:val="28"/>
                <w:szCs w:val="28"/>
              </w:rPr>
              <w:t xml:space="preserve">của 1.3 </w:t>
            </w:r>
            <w:r w:rsidRPr="0073183E">
              <w:rPr>
                <w:sz w:val="28"/>
                <w:szCs w:val="28"/>
              </w:rPr>
              <w:t>mol khí CO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>chứa trong bình kín áp suất 1.</w:t>
            </w:r>
            <w:r>
              <w:rPr>
                <w:sz w:val="28"/>
                <w:szCs w:val="28"/>
              </w:rPr>
              <w:t>4</w:t>
            </w:r>
            <w:r w:rsidRPr="0073183E">
              <w:rPr>
                <w:sz w:val="28"/>
                <w:szCs w:val="28"/>
              </w:rPr>
              <w:t xml:space="preserve"> atm ở 150°C.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2</w:t>
            </w:r>
            <w:r w:rsidRPr="0073183E">
              <w:rPr>
                <w:sz w:val="28"/>
                <w:szCs w:val="28"/>
              </w:rPr>
              <w:t>:Trộn 0.3 lit khí N</w:t>
            </w:r>
            <w:r w:rsidRPr="0073183E">
              <w:rPr>
                <w:sz w:val="28"/>
                <w:szCs w:val="28"/>
                <w:vertAlign w:val="subscript"/>
              </w:rPr>
              <w:t xml:space="preserve">2   </w:t>
            </w:r>
            <w:r w:rsidRPr="0073183E">
              <w:rPr>
                <w:sz w:val="28"/>
                <w:szCs w:val="28"/>
              </w:rPr>
              <w:t>áp suất 0.3 atm; 0,</w:t>
            </w:r>
            <w:r>
              <w:rPr>
                <w:sz w:val="28"/>
                <w:szCs w:val="28"/>
              </w:rPr>
              <w:t>5</w:t>
            </w:r>
            <w:r w:rsidRPr="0073183E">
              <w:rPr>
                <w:sz w:val="28"/>
                <w:szCs w:val="28"/>
              </w:rPr>
              <w:t xml:space="preserve"> lit khí O</w:t>
            </w:r>
            <w:r w:rsidRPr="0073183E">
              <w:rPr>
                <w:sz w:val="28"/>
                <w:szCs w:val="28"/>
                <w:vertAlign w:val="subscript"/>
              </w:rPr>
              <w:t>2</w:t>
            </w:r>
            <w:r w:rsidRPr="0073183E">
              <w:rPr>
                <w:sz w:val="28"/>
                <w:szCs w:val="28"/>
              </w:rPr>
              <w:t xml:space="preserve"> áp suất 0,</w:t>
            </w:r>
            <w:r>
              <w:rPr>
                <w:sz w:val="28"/>
                <w:szCs w:val="28"/>
              </w:rPr>
              <w:t>5</w:t>
            </w:r>
            <w:r w:rsidRPr="0073183E">
              <w:rPr>
                <w:sz w:val="28"/>
                <w:szCs w:val="28"/>
              </w:rPr>
              <w:t xml:space="preserve"> a</w:t>
            </w:r>
            <w:r>
              <w:rPr>
                <w:sz w:val="28"/>
                <w:szCs w:val="28"/>
              </w:rPr>
              <w:t>tm; 0,7</w:t>
            </w:r>
            <w:r w:rsidRPr="0073183E">
              <w:rPr>
                <w:sz w:val="28"/>
                <w:szCs w:val="28"/>
              </w:rPr>
              <w:t xml:space="preserve"> lit khí H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 xml:space="preserve"> áp suất 0.</w:t>
            </w:r>
            <w:r>
              <w:rPr>
                <w:sz w:val="28"/>
                <w:szCs w:val="28"/>
              </w:rPr>
              <w:t>7</w:t>
            </w:r>
            <w:r w:rsidRPr="0073183E">
              <w:rPr>
                <w:sz w:val="28"/>
                <w:szCs w:val="28"/>
              </w:rPr>
              <w:t xml:space="preserve"> atm.Thu được 1 lít hỗn hợp. Tính áp suất chung của hỗn hợp.</w:t>
            </w: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Pr="00236A59" w:rsidRDefault="001F4A86" w:rsidP="001F4A86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3</w:t>
            </w:r>
            <w:r w:rsidRPr="0073183E">
              <w:rPr>
                <w:sz w:val="28"/>
                <w:szCs w:val="28"/>
              </w:rPr>
              <w:t xml:space="preserve">: Tính đương lượng của </w:t>
            </w:r>
            <w:r>
              <w:rPr>
                <w:sz w:val="28"/>
                <w:szCs w:val="28"/>
              </w:rPr>
              <w:t>P</w:t>
            </w:r>
            <w:r w:rsidRPr="0073183E"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  <w:lang w:val="vi-VN"/>
              </w:rPr>
              <w:t>trong</w:t>
            </w:r>
            <w:r w:rsidRPr="0073183E">
              <w:rPr>
                <w:sz w:val="28"/>
                <w:szCs w:val="28"/>
              </w:rPr>
              <w:t xml:space="preserve"> hợp chất </w:t>
            </w:r>
            <w:r>
              <w:rPr>
                <w:sz w:val="28"/>
                <w:szCs w:val="28"/>
              </w:rPr>
              <w:t>PCl</w:t>
            </w:r>
            <w:r w:rsidRPr="00236A59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; H</w:t>
            </w:r>
            <w:r w:rsidRPr="00236A59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PO</w:t>
            </w:r>
            <w:r w:rsidRPr="00236A59">
              <w:rPr>
                <w:sz w:val="28"/>
                <w:szCs w:val="28"/>
                <w:vertAlign w:val="subscript"/>
              </w:rPr>
              <w:t>4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Pr="0073183E" w:rsidRDefault="001F4A86" w:rsidP="001F4A86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4</w:t>
            </w:r>
            <w:r w:rsidRPr="0073183E">
              <w:rPr>
                <w:sz w:val="28"/>
                <w:szCs w:val="28"/>
              </w:rPr>
              <w:t xml:space="preserve">: Xác định </w:t>
            </w:r>
            <w:r>
              <w:rPr>
                <w:sz w:val="28"/>
                <w:szCs w:val="28"/>
              </w:rPr>
              <w:t>bước</w:t>
            </w:r>
            <w:r w:rsidRPr="0073183E">
              <w:rPr>
                <w:sz w:val="28"/>
                <w:szCs w:val="28"/>
              </w:rPr>
              <w:t xml:space="preserve"> sóng của </w:t>
            </w:r>
            <w:r>
              <w:rPr>
                <w:sz w:val="28"/>
                <w:szCs w:val="28"/>
              </w:rPr>
              <w:t xml:space="preserve">vạch phổ thứ 3 dãy Balmer </w:t>
            </w:r>
            <w:r w:rsidRPr="0073183E">
              <w:rPr>
                <w:sz w:val="28"/>
                <w:szCs w:val="28"/>
              </w:rPr>
              <w:t xml:space="preserve"> của nguyên tử Hidro</w:t>
            </w:r>
            <w:r>
              <w:rPr>
                <w:sz w:val="28"/>
                <w:szCs w:val="28"/>
              </w:rPr>
              <w:t>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  <w:p w:rsidR="007A29B5" w:rsidRDefault="007A29B5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Pr="00775E8F" w:rsidRDefault="001F4A86" w:rsidP="001F4A86">
            <w:pPr>
              <w:rPr>
                <w:sz w:val="28"/>
                <w:szCs w:val="28"/>
                <w:lang w:val="vi-VN"/>
              </w:rPr>
            </w:pPr>
            <w:r w:rsidRPr="00775E8F">
              <w:rPr>
                <w:b/>
                <w:i/>
                <w:sz w:val="28"/>
                <w:szCs w:val="28"/>
              </w:rPr>
              <w:t>Câu 5</w:t>
            </w:r>
            <w:r w:rsidRPr="00775E8F">
              <w:rPr>
                <w:sz w:val="28"/>
                <w:szCs w:val="28"/>
              </w:rPr>
              <w:t>: Xác định tên nguyên tố có electron cuối cùng có bốn số lương tử là n=</w:t>
            </w:r>
            <w:r>
              <w:rPr>
                <w:sz w:val="28"/>
                <w:szCs w:val="28"/>
              </w:rPr>
              <w:t>4</w:t>
            </w:r>
            <w:r w:rsidRPr="00775E8F">
              <w:rPr>
                <w:sz w:val="28"/>
                <w:szCs w:val="28"/>
              </w:rPr>
              <w:t xml:space="preserve">    l=2   m=1  </w:t>
            </w:r>
            <w:r w:rsidRPr="00775E8F">
              <w:rPr>
                <w:sz w:val="28"/>
                <w:szCs w:val="28"/>
                <w:lang w:val="vi-VN"/>
              </w:rPr>
              <w:t xml:space="preserve">  </w:t>
            </w:r>
            <w:r w:rsidRPr="00775E8F">
              <w:rPr>
                <w:sz w:val="28"/>
                <w:szCs w:val="28"/>
              </w:rPr>
              <w:t xml:space="preserve"> m</w:t>
            </w:r>
            <w:r w:rsidRPr="00775E8F">
              <w:rPr>
                <w:b/>
                <w:sz w:val="28"/>
                <w:szCs w:val="28"/>
                <w:vertAlign w:val="subscript"/>
              </w:rPr>
              <w:t xml:space="preserve">s </w:t>
            </w:r>
            <w:r w:rsidRPr="00775E8F">
              <w:rPr>
                <w:sz w:val="28"/>
                <w:szCs w:val="28"/>
              </w:rPr>
              <w:t>=</w:t>
            </w:r>
            <w:r>
              <w:rPr>
                <w:sz w:val="28"/>
                <w:szCs w:val="28"/>
              </w:rPr>
              <w:t xml:space="preserve"> -</w:t>
            </w:r>
            <w:r w:rsidRPr="00775E8F">
              <w:rPr>
                <w:sz w:val="28"/>
                <w:szCs w:val="28"/>
              </w:rPr>
              <w:t>1/2.</w:t>
            </w:r>
          </w:p>
          <w:p w:rsidR="001F4A86" w:rsidRPr="003327D5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1F4A86" w:rsidRDefault="001F4A86" w:rsidP="001F4A86">
            <w:pPr>
              <w:pStyle w:val="Default"/>
              <w:rPr>
                <w:sz w:val="23"/>
                <w:szCs w:val="23"/>
              </w:rPr>
            </w:pPr>
            <w:r w:rsidRPr="00775E8F">
              <w:rPr>
                <w:b/>
                <w:i/>
                <w:sz w:val="28"/>
                <w:szCs w:val="28"/>
              </w:rPr>
              <w:t>Câu 6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4B721E">
              <w:rPr>
                <w:sz w:val="28"/>
                <w:szCs w:val="28"/>
              </w:rPr>
              <w:t xml:space="preserve">Một nguyên tử (X) có tổng các loại hạt là </w:t>
            </w:r>
            <w:r w:rsidR="00CB6003">
              <w:rPr>
                <w:sz w:val="28"/>
                <w:szCs w:val="28"/>
              </w:rPr>
              <w:t>46</w:t>
            </w:r>
            <w:r w:rsidRPr="004B721E">
              <w:rPr>
                <w:sz w:val="28"/>
                <w:szCs w:val="28"/>
              </w:rPr>
              <w:t xml:space="preserve"> trong đó số hạt mang điện nhiều hơn số hạt không mang điện là </w:t>
            </w:r>
            <w:r>
              <w:rPr>
                <w:sz w:val="28"/>
                <w:szCs w:val="28"/>
              </w:rPr>
              <w:t>14</w:t>
            </w:r>
            <w:r w:rsidRPr="004B721E">
              <w:rPr>
                <w:sz w:val="28"/>
                <w:szCs w:val="28"/>
              </w:rPr>
              <w:t xml:space="preserve"> hạt. Viết ký hiệu nguyên tử của (X).</w:t>
            </w:r>
            <w:r>
              <w:rPr>
                <w:sz w:val="23"/>
                <w:szCs w:val="23"/>
              </w:rPr>
              <w:t xml:space="preserve"> </w:t>
            </w:r>
          </w:p>
          <w:p w:rsidR="001F4A86" w:rsidRPr="00DB4F67" w:rsidRDefault="001F4A86" w:rsidP="001F4A8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1F4A86" w:rsidRDefault="001F4A86" w:rsidP="001F4A86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7</w:t>
            </w:r>
            <w:r w:rsidRPr="0073183E">
              <w:rPr>
                <w:sz w:val="28"/>
                <w:szCs w:val="28"/>
              </w:rPr>
              <w:t>: Nguyên tử nguyên tố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</w:rPr>
              <w:t>M có cấu hình electron 3d</w:t>
            </w:r>
            <w:r>
              <w:rPr>
                <w:sz w:val="28"/>
                <w:szCs w:val="28"/>
                <w:vertAlign w:val="superscript"/>
              </w:rPr>
              <w:t>5</w:t>
            </w:r>
            <w:r w:rsidRPr="0073183E">
              <w:rPr>
                <w:sz w:val="28"/>
                <w:szCs w:val="28"/>
              </w:rPr>
              <w:t xml:space="preserve"> 4s</w:t>
            </w:r>
            <w:r w:rsidRPr="0073183E"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. Nêu vị trí của M</w:t>
            </w:r>
            <w:r w:rsidRPr="0073183E">
              <w:rPr>
                <w:sz w:val="28"/>
                <w:szCs w:val="28"/>
              </w:rPr>
              <w:t xml:space="preserve"> trong bảng hệ thống tuần hoàn các nguyên tố hóa học.</w:t>
            </w:r>
          </w:p>
          <w:p w:rsidR="001F4A86" w:rsidRPr="00DB4F67" w:rsidRDefault="001F4A86" w:rsidP="001F4A8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1F4A86" w:rsidRPr="00F37722" w:rsidRDefault="001F4A86" w:rsidP="001F4A86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8</w:t>
            </w:r>
            <w:r w:rsidRPr="0073183E">
              <w:rPr>
                <w:sz w:val="28"/>
                <w:szCs w:val="28"/>
              </w:rPr>
              <w:t xml:space="preserve">: Nêu trạng thái lai hóa của </w:t>
            </w:r>
            <w:r>
              <w:rPr>
                <w:sz w:val="28"/>
                <w:szCs w:val="28"/>
              </w:rPr>
              <w:t>S</w:t>
            </w:r>
            <w:r w:rsidRPr="0073183E">
              <w:rPr>
                <w:sz w:val="28"/>
                <w:szCs w:val="28"/>
              </w:rPr>
              <w:t xml:space="preserve"> trong hợp chất </w:t>
            </w:r>
            <w:r>
              <w:rPr>
                <w:sz w:val="28"/>
                <w:szCs w:val="28"/>
              </w:rPr>
              <w:t>và hình dạng của phân tử SO</w:t>
            </w:r>
            <w:r w:rsidRPr="00F37722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  <w:vertAlign w:val="subscript"/>
              </w:rPr>
              <w:t xml:space="preserve">    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7A29B5" w:rsidRDefault="007A29B5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1F4A86" w:rsidRPr="00F37722" w:rsidRDefault="001F4A86" w:rsidP="001F4A86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9</w:t>
            </w:r>
            <w:r w:rsidRPr="0073183E">
              <w:rPr>
                <w:sz w:val="28"/>
                <w:szCs w:val="28"/>
              </w:rPr>
              <w:t>:Dựa vào phương pháp MO-LCAO hãy x</w:t>
            </w:r>
            <w:r w:rsidRPr="0073183E">
              <w:rPr>
                <w:sz w:val="28"/>
                <w:szCs w:val="28"/>
                <w:lang w:val="vi-VN"/>
              </w:rPr>
              <w:t>ác định độ bội</w:t>
            </w:r>
            <w:r>
              <w:rPr>
                <w:sz w:val="28"/>
                <w:szCs w:val="28"/>
              </w:rPr>
              <w:t xml:space="preserve"> liên kết,</w:t>
            </w:r>
            <w:r w:rsidRPr="0073183E">
              <w:rPr>
                <w:sz w:val="28"/>
                <w:szCs w:val="28"/>
                <w:lang w:val="vi-VN"/>
              </w:rPr>
              <w:t xml:space="preserve"> </w:t>
            </w:r>
            <w:r>
              <w:rPr>
                <w:sz w:val="28"/>
                <w:szCs w:val="28"/>
              </w:rPr>
              <w:t>từ tính của F</w:t>
            </w:r>
            <w:r w:rsidRPr="00F37722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  <w:vertAlign w:val="superscript"/>
              </w:rPr>
              <w:t>-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1F4A86" w:rsidRPr="004B721E" w:rsidRDefault="001F4A86" w:rsidP="001F4A86">
            <w:pPr>
              <w:pStyle w:val="Default"/>
            </w:pPr>
            <w:r w:rsidRPr="00775E8F">
              <w:rPr>
                <w:b/>
                <w:i/>
                <w:sz w:val="28"/>
                <w:szCs w:val="28"/>
              </w:rPr>
              <w:t>Câu 10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7F7F0B">
              <w:rPr>
                <w:sz w:val="28"/>
                <w:szCs w:val="28"/>
              </w:rPr>
              <w:t xml:space="preserve">Tính điện tích hiệu dụng của electron ngoài cùng của nguyên tố có Z= </w:t>
            </w:r>
            <w:r>
              <w:rPr>
                <w:sz w:val="28"/>
                <w:szCs w:val="28"/>
              </w:rPr>
              <w:t>27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</w:tbl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</w:t>
      </w:r>
    </w:p>
    <w:p w:rsidR="001F4A86" w:rsidRPr="00787D54" w:rsidRDefault="001F4A86" w:rsidP="001F4A86">
      <w:r>
        <w:t xml:space="preserve">                             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      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4A86" w:rsidRPr="00B066C3" w:rsidRDefault="001F4A86" w:rsidP="001F4A86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</w:t>
      </w: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                                                  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</w:p>
    <w:p w:rsidR="001F4A86" w:rsidRDefault="001F4A86" w:rsidP="001F4A86">
      <w:pPr>
        <w:jc w:val="center"/>
      </w:pPr>
    </w:p>
    <w:p w:rsidR="00787D54" w:rsidRPr="00787D54" w:rsidRDefault="00787D54" w:rsidP="001F4A86">
      <w:pPr>
        <w:tabs>
          <w:tab w:val="left" w:pos="1800"/>
        </w:tabs>
        <w:spacing w:before="120"/>
      </w:pPr>
    </w:p>
    <w:p w:rsidR="001F4A86" w:rsidRPr="00787D54" w:rsidRDefault="00787D54" w:rsidP="00787D54">
      <w:pPr>
        <w:tabs>
          <w:tab w:val="left" w:pos="1020"/>
        </w:tabs>
      </w:pPr>
      <w:r>
        <w:tab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1F4A86" w:rsidTr="001F4A8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F4A86" w:rsidRPr="00326BC7" w:rsidTr="001F4A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31968" behindDoc="0" locked="0" layoutInCell="1" allowOverlap="1" wp14:anchorId="2BE4ABA9" wp14:editId="7E9A45F0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52" name="Straight Arrow Connector 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2" o:spid="_x0000_s1026" type="#_x0000_t32" style="position:absolute;margin-left:60.95pt;margin-top:16.5pt;width:172.5pt;height:0;z-index:2517319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/9350S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1F4A86" w:rsidRPr="00C9190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32992" behindDoc="0" locked="0" layoutInCell="1" allowOverlap="1" wp14:anchorId="7F79F654" wp14:editId="04EBF52C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53" name="Straight Arrow Connector 5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3" o:spid="_x0000_s1026" type="#_x0000_t32" style="position:absolute;margin-left:37.5pt;margin-top:.75pt;width:146.25pt;height:0;z-index:251732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A9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k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HcoID0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4A86" w:rsidRPr="000D5938" w:rsidRDefault="001F4A86" w:rsidP="001F4A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F4A86" w:rsidRPr="000D5938" w:rsidRDefault="001F4A86" w:rsidP="001F4A86">
            <w:pPr>
              <w:spacing w:before="120"/>
              <w:jc w:val="center"/>
            </w:pPr>
          </w:p>
        </w:tc>
      </w:tr>
    </w:tbl>
    <w:p w:rsidR="001F4A86" w:rsidRDefault="001F4A86" w:rsidP="001F4A86"/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</w:rPr>
        <w:t>HỌC KỲ</w:t>
      </w:r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II   NĂM HỌC:  2016 – 2017</w:t>
      </w:r>
    </w:p>
    <w:p w:rsidR="0028732A" w:rsidRDefault="0028732A" w:rsidP="0028732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8732A" w:rsidRPr="00B066C3" w:rsidRDefault="0028732A" w:rsidP="0028732A">
      <w:pPr>
        <w:tabs>
          <w:tab w:val="left" w:pos="1800"/>
        </w:tabs>
        <w:jc w:val="both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B066C3">
        <w:rPr>
          <w:b/>
          <w:color w:val="000000" w:themeColor="text1"/>
          <w:sz w:val="26"/>
          <w:szCs w:val="26"/>
        </w:rPr>
        <w:t>: CAO ĐẲNG</w:t>
      </w:r>
      <w:r>
        <w:rPr>
          <w:b/>
          <w:color w:val="000000" w:themeColor="text1"/>
          <w:sz w:val="26"/>
          <w:szCs w:val="26"/>
        </w:rPr>
        <w:t xml:space="preserve">          </w:t>
      </w:r>
      <w:r w:rsidRPr="00B066C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Học phần</w:t>
      </w:r>
      <w:r w:rsidRPr="00B066C3">
        <w:rPr>
          <w:b/>
          <w:color w:val="000000" w:themeColor="text1"/>
          <w:sz w:val="26"/>
          <w:szCs w:val="26"/>
        </w:rPr>
        <w:t>: HÓA ĐẠI CƯƠNG 1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Ngày </w:t>
      </w:r>
      <w:r w:rsidRPr="00625961">
        <w:rPr>
          <w:b/>
          <w:color w:val="000000" w:themeColor="text1"/>
          <w:sz w:val="26"/>
          <w:szCs w:val="26"/>
        </w:rPr>
        <w:t>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>Thời gian thi:</w:t>
      </w:r>
      <w:r>
        <w:rPr>
          <w:b/>
          <w:color w:val="000000" w:themeColor="text1"/>
          <w:sz w:val="26"/>
          <w:szCs w:val="26"/>
        </w:rPr>
        <w:t xml:space="preserve">45 phút </w:t>
      </w:r>
    </w:p>
    <w:p w:rsidR="0028732A" w:rsidRDefault="0028732A" w:rsidP="0028732A">
      <w:pPr>
        <w:tabs>
          <w:tab w:val="left" w:pos="1800"/>
        </w:tabs>
        <w:spacing w:before="12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</w:t>
      </w: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 xml:space="preserve">16-CĐ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                                        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Họ và tên:                                                                 Điểm</w:t>
      </w:r>
    </w:p>
    <w:p w:rsidR="001F4A86" w:rsidRPr="000829FA" w:rsidRDefault="001F4A86" w:rsidP="001F4A86">
      <w:pPr>
        <w:spacing w:line="276" w:lineRule="auto"/>
        <w:ind w:left="1440" w:firstLine="720"/>
        <w:rPr>
          <w:b/>
          <w:lang w:val="vi-VN"/>
        </w:rPr>
      </w:pPr>
    </w:p>
    <w:p w:rsidR="001F4A86" w:rsidRPr="000829FA" w:rsidRDefault="001F4A86" w:rsidP="001F4A8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B2947D0" wp14:editId="29B4E48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4" name="Rounded 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33C5" w:rsidRPr="00134BCB" w:rsidRDefault="00CE33C5" w:rsidP="001F4A8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4" o:spid="_x0000_s1029" style="position:absolute;left:0;text-align:left;margin-left:-21.75pt;margin-top:3.25pt;width:87pt;height:24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O7tGnE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F4A86" w:rsidRPr="00134BCB" w:rsidRDefault="001F4A86" w:rsidP="001F4A8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154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F4A86" w:rsidRDefault="001F4A86" w:rsidP="001F4A8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     </w:t>
      </w:r>
    </w:p>
    <w:tbl>
      <w:tblPr>
        <w:tblStyle w:val="TableGrid"/>
        <w:tblW w:w="11610" w:type="dxa"/>
        <w:tblInd w:w="-1152" w:type="dxa"/>
        <w:tblLook w:val="04A0" w:firstRow="1" w:lastRow="0" w:firstColumn="1" w:lastColumn="0" w:noHBand="0" w:noVBand="1"/>
      </w:tblPr>
      <w:tblGrid>
        <w:gridCol w:w="3240"/>
        <w:gridCol w:w="6210"/>
        <w:gridCol w:w="2160"/>
      </w:tblGrid>
      <w:tr w:rsidR="001F4A86" w:rsidTr="001F4A86">
        <w:tc>
          <w:tcPr>
            <w:tcW w:w="324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Câu hỏi</w:t>
            </w:r>
          </w:p>
        </w:tc>
        <w:tc>
          <w:tcPr>
            <w:tcW w:w="621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Phần bài làm</w:t>
            </w:r>
          </w:p>
        </w:tc>
        <w:tc>
          <w:tcPr>
            <w:tcW w:w="216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Đáp số</w:t>
            </w: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7A29B5" w:rsidRPr="0073183E" w:rsidRDefault="007A29B5" w:rsidP="007A29B5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1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 xml:space="preserve">Tính </w:t>
            </w:r>
            <w:r>
              <w:rPr>
                <w:sz w:val="28"/>
                <w:szCs w:val="28"/>
              </w:rPr>
              <w:t>khối lượng</w:t>
            </w:r>
            <w:r w:rsidRPr="007318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</w:rPr>
              <w:t>khí CO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>chứa trong bình kín thể tích 1.5 lít, áp suất 1.</w:t>
            </w:r>
            <w:r>
              <w:rPr>
                <w:sz w:val="28"/>
                <w:szCs w:val="28"/>
              </w:rPr>
              <w:t>6</w:t>
            </w:r>
            <w:r w:rsidRPr="0073183E">
              <w:rPr>
                <w:sz w:val="28"/>
                <w:szCs w:val="28"/>
              </w:rPr>
              <w:t xml:space="preserve"> atm ở</w:t>
            </w:r>
            <w:r>
              <w:rPr>
                <w:sz w:val="28"/>
                <w:szCs w:val="28"/>
              </w:rPr>
              <w:t xml:space="preserve"> 17</w:t>
            </w:r>
            <w:r w:rsidRPr="0073183E">
              <w:rPr>
                <w:sz w:val="28"/>
                <w:szCs w:val="28"/>
              </w:rPr>
              <w:t>0°C.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7A29B5" w:rsidRPr="0073183E" w:rsidRDefault="007A29B5" w:rsidP="007A29B5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2</w:t>
            </w:r>
            <w:r w:rsidRPr="0073183E">
              <w:rPr>
                <w:sz w:val="28"/>
                <w:szCs w:val="28"/>
              </w:rPr>
              <w:t>:Trộn 0.</w:t>
            </w:r>
            <w:r>
              <w:rPr>
                <w:sz w:val="28"/>
                <w:szCs w:val="28"/>
              </w:rPr>
              <w:t>4</w:t>
            </w:r>
            <w:r w:rsidRPr="0073183E">
              <w:rPr>
                <w:sz w:val="28"/>
                <w:szCs w:val="28"/>
              </w:rPr>
              <w:t xml:space="preserve"> lit khí N</w:t>
            </w:r>
            <w:r w:rsidRPr="0073183E">
              <w:rPr>
                <w:sz w:val="28"/>
                <w:szCs w:val="28"/>
                <w:vertAlign w:val="subscript"/>
              </w:rPr>
              <w:t xml:space="preserve">2   </w:t>
            </w:r>
            <w:r w:rsidRPr="0073183E">
              <w:rPr>
                <w:sz w:val="28"/>
                <w:szCs w:val="28"/>
              </w:rPr>
              <w:t>áp suất 0.</w:t>
            </w:r>
            <w:r>
              <w:rPr>
                <w:sz w:val="28"/>
                <w:szCs w:val="28"/>
              </w:rPr>
              <w:t>4</w:t>
            </w:r>
            <w:r w:rsidRPr="0073183E">
              <w:rPr>
                <w:sz w:val="28"/>
                <w:szCs w:val="28"/>
              </w:rPr>
              <w:t xml:space="preserve"> atm; 0,</w:t>
            </w:r>
            <w:r>
              <w:rPr>
                <w:sz w:val="28"/>
                <w:szCs w:val="28"/>
              </w:rPr>
              <w:t>6</w:t>
            </w:r>
            <w:r w:rsidRPr="0073183E">
              <w:rPr>
                <w:sz w:val="28"/>
                <w:szCs w:val="28"/>
              </w:rPr>
              <w:t xml:space="preserve"> lit khí O</w:t>
            </w:r>
            <w:r w:rsidRPr="0073183E">
              <w:rPr>
                <w:sz w:val="28"/>
                <w:szCs w:val="28"/>
                <w:vertAlign w:val="subscript"/>
              </w:rPr>
              <w:t>2</w:t>
            </w:r>
            <w:r w:rsidRPr="0073183E">
              <w:rPr>
                <w:sz w:val="28"/>
                <w:szCs w:val="28"/>
              </w:rPr>
              <w:t xml:space="preserve"> áp suất 0,</w:t>
            </w:r>
            <w:r>
              <w:rPr>
                <w:sz w:val="28"/>
                <w:szCs w:val="28"/>
              </w:rPr>
              <w:t>6</w:t>
            </w:r>
            <w:r w:rsidRPr="0073183E">
              <w:rPr>
                <w:sz w:val="28"/>
                <w:szCs w:val="28"/>
              </w:rPr>
              <w:t xml:space="preserve"> atm; 0,</w:t>
            </w:r>
            <w:r>
              <w:rPr>
                <w:sz w:val="28"/>
                <w:szCs w:val="28"/>
              </w:rPr>
              <w:t>8</w:t>
            </w:r>
            <w:r w:rsidRPr="0073183E">
              <w:rPr>
                <w:sz w:val="28"/>
                <w:szCs w:val="28"/>
              </w:rPr>
              <w:t xml:space="preserve"> lit khí H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 xml:space="preserve"> áp suất 0.</w:t>
            </w:r>
            <w:r>
              <w:rPr>
                <w:sz w:val="28"/>
                <w:szCs w:val="28"/>
              </w:rPr>
              <w:t>8</w:t>
            </w:r>
            <w:r w:rsidRPr="0073183E">
              <w:rPr>
                <w:sz w:val="28"/>
                <w:szCs w:val="28"/>
              </w:rPr>
              <w:t xml:space="preserve"> atm.Thu được 1 lít hỗn hợp. Tính áp suất chung của hỗn hợp.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7A29B5" w:rsidRPr="0073183E" w:rsidRDefault="007A29B5" w:rsidP="007A29B5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3</w:t>
            </w:r>
            <w:r w:rsidRPr="0073183E">
              <w:rPr>
                <w:sz w:val="28"/>
                <w:szCs w:val="28"/>
              </w:rPr>
              <w:t xml:space="preserve">: Tính đương lượng của </w:t>
            </w:r>
            <w:r>
              <w:rPr>
                <w:sz w:val="28"/>
                <w:szCs w:val="28"/>
              </w:rPr>
              <w:t>Cl</w:t>
            </w:r>
            <w:r w:rsidRPr="0073183E"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  <w:lang w:val="vi-VN"/>
              </w:rPr>
              <w:t>trong</w:t>
            </w:r>
            <w:r w:rsidRPr="0073183E">
              <w:rPr>
                <w:sz w:val="28"/>
                <w:szCs w:val="28"/>
              </w:rPr>
              <w:t xml:space="preserve"> hợp chất </w:t>
            </w:r>
            <w:r>
              <w:rPr>
                <w:sz w:val="28"/>
                <w:szCs w:val="28"/>
              </w:rPr>
              <w:t>FeCl</w:t>
            </w:r>
            <w:r w:rsidRPr="00447D4A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; HClO</w:t>
            </w:r>
            <w:r w:rsidRPr="00447D4A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  <w:p w:rsidR="007A29B5" w:rsidRDefault="007A29B5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7A29B5" w:rsidRDefault="007A29B5" w:rsidP="007A29B5">
            <w:pPr>
              <w:rPr>
                <w:b/>
                <w:i/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4</w:t>
            </w:r>
            <w:r w:rsidRPr="0073183E">
              <w:rPr>
                <w:sz w:val="28"/>
                <w:szCs w:val="28"/>
              </w:rPr>
              <w:t xml:space="preserve">: Xác định </w:t>
            </w:r>
            <w:r>
              <w:rPr>
                <w:sz w:val="28"/>
                <w:szCs w:val="28"/>
              </w:rPr>
              <w:t>số</w:t>
            </w:r>
            <w:r w:rsidRPr="0073183E">
              <w:rPr>
                <w:sz w:val="28"/>
                <w:szCs w:val="28"/>
              </w:rPr>
              <w:t xml:space="preserve"> sóng của </w:t>
            </w:r>
            <w:r>
              <w:rPr>
                <w:sz w:val="28"/>
                <w:szCs w:val="28"/>
              </w:rPr>
              <w:t xml:space="preserve">vạch phổ thứ 3 dãy Balmer </w:t>
            </w:r>
            <w:r w:rsidRPr="0073183E">
              <w:rPr>
                <w:sz w:val="28"/>
                <w:szCs w:val="28"/>
              </w:rPr>
              <w:t xml:space="preserve"> của nguyên tử Hidro</w:t>
            </w:r>
            <w:r w:rsidRPr="00775E8F">
              <w:rPr>
                <w:b/>
                <w:i/>
                <w:sz w:val="28"/>
                <w:szCs w:val="28"/>
              </w:rPr>
              <w:t xml:space="preserve"> </w:t>
            </w:r>
          </w:p>
          <w:p w:rsidR="007A29B5" w:rsidRDefault="007A29B5" w:rsidP="007A29B5">
            <w:pPr>
              <w:rPr>
                <w:b/>
                <w:i/>
                <w:sz w:val="28"/>
                <w:szCs w:val="28"/>
              </w:rPr>
            </w:pP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7A29B5" w:rsidRPr="00775E8F" w:rsidRDefault="007A29B5" w:rsidP="007A29B5">
            <w:pPr>
              <w:rPr>
                <w:sz w:val="28"/>
                <w:szCs w:val="28"/>
                <w:lang w:val="vi-VN"/>
              </w:rPr>
            </w:pPr>
            <w:r w:rsidRPr="00775E8F">
              <w:rPr>
                <w:b/>
                <w:i/>
                <w:sz w:val="28"/>
                <w:szCs w:val="28"/>
              </w:rPr>
              <w:t>Câu 5</w:t>
            </w:r>
            <w:r w:rsidRPr="00775E8F">
              <w:rPr>
                <w:sz w:val="28"/>
                <w:szCs w:val="28"/>
              </w:rPr>
              <w:t>: Xác định tên nguyên tố có electron cuối cùng có bốn số lương tử là n=</w:t>
            </w:r>
            <w:r>
              <w:rPr>
                <w:sz w:val="28"/>
                <w:szCs w:val="28"/>
              </w:rPr>
              <w:t>5</w:t>
            </w:r>
            <w:r w:rsidRPr="00775E8F">
              <w:rPr>
                <w:sz w:val="28"/>
                <w:szCs w:val="28"/>
              </w:rPr>
              <w:t xml:space="preserve">    l=</w:t>
            </w:r>
            <w:r>
              <w:rPr>
                <w:sz w:val="28"/>
                <w:szCs w:val="28"/>
              </w:rPr>
              <w:t>0</w:t>
            </w:r>
            <w:r w:rsidRPr="00775E8F">
              <w:rPr>
                <w:sz w:val="28"/>
                <w:szCs w:val="28"/>
              </w:rPr>
              <w:t xml:space="preserve">   m=</w:t>
            </w:r>
            <w:r>
              <w:rPr>
                <w:sz w:val="28"/>
                <w:szCs w:val="28"/>
              </w:rPr>
              <w:t>0</w:t>
            </w:r>
            <w:r w:rsidRPr="00775E8F">
              <w:rPr>
                <w:sz w:val="28"/>
                <w:szCs w:val="28"/>
              </w:rPr>
              <w:t xml:space="preserve">  </w:t>
            </w:r>
            <w:r w:rsidRPr="00775E8F">
              <w:rPr>
                <w:sz w:val="28"/>
                <w:szCs w:val="28"/>
                <w:lang w:val="vi-VN"/>
              </w:rPr>
              <w:t xml:space="preserve">  </w:t>
            </w:r>
            <w:r w:rsidRPr="00775E8F">
              <w:rPr>
                <w:sz w:val="28"/>
                <w:szCs w:val="28"/>
              </w:rPr>
              <w:t xml:space="preserve"> m</w:t>
            </w:r>
            <w:r w:rsidRPr="00775E8F">
              <w:rPr>
                <w:b/>
                <w:sz w:val="28"/>
                <w:szCs w:val="28"/>
                <w:vertAlign w:val="subscript"/>
              </w:rPr>
              <w:t xml:space="preserve">s </w:t>
            </w:r>
            <w:r w:rsidRPr="00775E8F">
              <w:rPr>
                <w:sz w:val="28"/>
                <w:szCs w:val="28"/>
              </w:rPr>
              <w:t>=1/2.</w:t>
            </w:r>
          </w:p>
          <w:p w:rsidR="001F4A86" w:rsidRPr="003327D5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7A29B5" w:rsidRDefault="007A29B5" w:rsidP="007A29B5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7A29B5" w:rsidRDefault="007A29B5" w:rsidP="007A29B5">
            <w:pPr>
              <w:pStyle w:val="Default"/>
              <w:rPr>
                <w:sz w:val="23"/>
                <w:szCs w:val="23"/>
              </w:rPr>
            </w:pPr>
            <w:r w:rsidRPr="00775E8F">
              <w:rPr>
                <w:b/>
                <w:i/>
                <w:sz w:val="28"/>
                <w:szCs w:val="28"/>
              </w:rPr>
              <w:t>Câu 6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4B721E">
              <w:rPr>
                <w:sz w:val="28"/>
                <w:szCs w:val="28"/>
              </w:rPr>
              <w:t xml:space="preserve">Một nguyên tử (X) có tổng các loại hạt là </w:t>
            </w:r>
            <w:r>
              <w:rPr>
                <w:sz w:val="28"/>
                <w:szCs w:val="28"/>
              </w:rPr>
              <w:t>28</w:t>
            </w:r>
            <w:r w:rsidRPr="004B721E">
              <w:rPr>
                <w:sz w:val="28"/>
                <w:szCs w:val="28"/>
              </w:rPr>
              <w:t xml:space="preserve"> trong đó số hạt mang điện nhiều hơn số hạt không mang điện là </w:t>
            </w:r>
            <w:r>
              <w:rPr>
                <w:sz w:val="28"/>
                <w:szCs w:val="28"/>
              </w:rPr>
              <w:t>2 lần.</w:t>
            </w:r>
            <w:r w:rsidRPr="004B721E">
              <w:rPr>
                <w:sz w:val="28"/>
                <w:szCs w:val="28"/>
              </w:rPr>
              <w:t xml:space="preserve"> Viết ký hiệu nguyên tử của (X).</w:t>
            </w:r>
            <w:r>
              <w:rPr>
                <w:sz w:val="23"/>
                <w:szCs w:val="23"/>
              </w:rPr>
              <w:t xml:space="preserve"> </w:t>
            </w:r>
          </w:p>
          <w:p w:rsidR="001F4A86" w:rsidRPr="00DB4F67" w:rsidRDefault="001F4A86" w:rsidP="001F4A8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7A29B5" w:rsidRDefault="007A29B5" w:rsidP="007A29B5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7</w:t>
            </w:r>
            <w:r w:rsidRPr="0073183E">
              <w:rPr>
                <w:sz w:val="28"/>
                <w:szCs w:val="28"/>
              </w:rPr>
              <w:t>: Nguyên tử nguyên tố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</w:rPr>
              <w:t>M có cấu hình electron 3d</w:t>
            </w:r>
            <w:r>
              <w:rPr>
                <w:sz w:val="28"/>
                <w:szCs w:val="28"/>
                <w:vertAlign w:val="superscript"/>
              </w:rPr>
              <w:t>2</w:t>
            </w:r>
            <w:r w:rsidRPr="0073183E">
              <w:rPr>
                <w:sz w:val="28"/>
                <w:szCs w:val="28"/>
              </w:rPr>
              <w:t xml:space="preserve"> 4s</w:t>
            </w:r>
            <w:r w:rsidRPr="0073183E"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. Nêu vị trí của M</w:t>
            </w:r>
            <w:r w:rsidRPr="0073183E">
              <w:rPr>
                <w:sz w:val="28"/>
                <w:szCs w:val="28"/>
              </w:rPr>
              <w:t xml:space="preserve"> trong bảng hệ thống tuần hoàn các nguyên tố hóa học.</w:t>
            </w:r>
          </w:p>
          <w:p w:rsidR="001F4A86" w:rsidRPr="00DB4F67" w:rsidRDefault="001F4A86" w:rsidP="001F4A8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7A29B5" w:rsidRPr="007A0E26" w:rsidRDefault="007A29B5" w:rsidP="007A29B5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8</w:t>
            </w:r>
            <w:r w:rsidRPr="0073183E">
              <w:rPr>
                <w:sz w:val="28"/>
                <w:szCs w:val="28"/>
              </w:rPr>
              <w:t xml:space="preserve">: Nêu trạng thái lai hóa của </w:t>
            </w:r>
            <w:r>
              <w:rPr>
                <w:sz w:val="28"/>
                <w:szCs w:val="28"/>
              </w:rPr>
              <w:t>C</w:t>
            </w:r>
            <w:r w:rsidRPr="0073183E">
              <w:rPr>
                <w:sz w:val="28"/>
                <w:szCs w:val="28"/>
              </w:rPr>
              <w:t xml:space="preserve"> trong hợp chất </w:t>
            </w:r>
            <w:r>
              <w:rPr>
                <w:sz w:val="28"/>
                <w:szCs w:val="28"/>
              </w:rPr>
              <w:t>và hình dạng của phân tử CO</w:t>
            </w:r>
            <w:r w:rsidRPr="007A0E26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  <w:vertAlign w:val="subscript"/>
              </w:rPr>
              <w:t xml:space="preserve">    </w:t>
            </w:r>
          </w:p>
          <w:p w:rsidR="007A29B5" w:rsidRPr="007A0E26" w:rsidRDefault="007A29B5" w:rsidP="007A29B5">
            <w:pPr>
              <w:pStyle w:val="Default"/>
              <w:rPr>
                <w:sz w:val="28"/>
                <w:szCs w:val="28"/>
              </w:rPr>
            </w:pP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7A29B5" w:rsidRDefault="007A29B5" w:rsidP="007A29B5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7A29B5" w:rsidRDefault="007A29B5" w:rsidP="007A29B5">
            <w:pPr>
              <w:pStyle w:val="Default"/>
              <w:rPr>
                <w:sz w:val="28"/>
                <w:szCs w:val="28"/>
                <w:vertAlign w:val="super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9</w:t>
            </w:r>
            <w:r w:rsidRPr="0073183E">
              <w:rPr>
                <w:sz w:val="28"/>
                <w:szCs w:val="28"/>
              </w:rPr>
              <w:t>:Dựa vào phương pháp MO-LCAO hãy x</w:t>
            </w:r>
            <w:r w:rsidRPr="0073183E">
              <w:rPr>
                <w:sz w:val="28"/>
                <w:szCs w:val="28"/>
                <w:lang w:val="vi-VN"/>
              </w:rPr>
              <w:t>ác định độ bội</w:t>
            </w:r>
            <w:r>
              <w:rPr>
                <w:sz w:val="28"/>
                <w:szCs w:val="28"/>
              </w:rPr>
              <w:t>,</w:t>
            </w:r>
            <w:r w:rsidRPr="0073183E">
              <w:rPr>
                <w:sz w:val="28"/>
                <w:szCs w:val="28"/>
                <w:lang w:val="vi-VN"/>
              </w:rPr>
              <w:t xml:space="preserve"> </w:t>
            </w:r>
            <w:r>
              <w:rPr>
                <w:sz w:val="28"/>
                <w:szCs w:val="28"/>
              </w:rPr>
              <w:t>từ tính của NF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7A29B5" w:rsidRPr="004B721E" w:rsidRDefault="007A29B5" w:rsidP="007A29B5">
            <w:pPr>
              <w:pStyle w:val="Default"/>
            </w:pPr>
            <w:r w:rsidRPr="00775E8F">
              <w:rPr>
                <w:b/>
                <w:i/>
                <w:sz w:val="28"/>
                <w:szCs w:val="28"/>
              </w:rPr>
              <w:t>Câu 10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7F7F0B">
              <w:rPr>
                <w:sz w:val="28"/>
                <w:szCs w:val="28"/>
              </w:rPr>
              <w:t xml:space="preserve">Tính điện tích hiệu dụng của electron ngoài cùng của nguyên tố có Z= </w:t>
            </w:r>
            <w:r>
              <w:rPr>
                <w:sz w:val="28"/>
                <w:szCs w:val="28"/>
              </w:rPr>
              <w:t>30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</w:tbl>
    <w:p w:rsidR="007A29B5" w:rsidRDefault="001F4A86" w:rsidP="007A29B5">
      <w:r>
        <w:t xml:space="preserve">     </w:t>
      </w:r>
      <w:r w:rsidR="007A29B5">
        <w:t xml:space="preserve">                                                                                 </w:t>
      </w:r>
    </w:p>
    <w:p w:rsidR="007A29B5" w:rsidRPr="00787D54" w:rsidRDefault="007A29B5" w:rsidP="007A29B5">
      <w:r>
        <w:t xml:space="preserve">                                                                                  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4A86" w:rsidRDefault="007A29B5" w:rsidP="007A29B5">
      <w:pPr>
        <w:tabs>
          <w:tab w:val="left" w:pos="630"/>
        </w:tabs>
        <w:spacing w:before="120" w:line="276" w:lineRule="auto"/>
        <w:ind w:right="454"/>
        <w:jc w:val="both"/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</w:t>
      </w: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                                                  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</w:p>
    <w:p w:rsidR="007A29B5" w:rsidRDefault="001F4A86" w:rsidP="001F4A86">
      <w:pPr>
        <w:rPr>
          <w:b/>
          <w:sz w:val="22"/>
          <w:szCs w:val="22"/>
        </w:rPr>
      </w:pPr>
      <w:r>
        <w:t xml:space="preserve">                             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                     </w:t>
      </w:r>
    </w:p>
    <w:p w:rsidR="001F4A86" w:rsidRDefault="001F4A86" w:rsidP="001F4A86">
      <w:pPr>
        <w:jc w:val="center"/>
      </w:pPr>
    </w:p>
    <w:p w:rsidR="00787D54" w:rsidRPr="00787D54" w:rsidRDefault="00787D54" w:rsidP="007A29B5">
      <w:pPr>
        <w:tabs>
          <w:tab w:val="left" w:pos="1020"/>
        </w:tabs>
      </w:pPr>
      <w:r>
        <w:tab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1F4A86" w:rsidTr="001F4A8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F4A86" w:rsidRPr="00326BC7" w:rsidTr="001F4A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7392" behindDoc="0" locked="0" layoutInCell="1" allowOverlap="1" wp14:anchorId="1BB10E4E" wp14:editId="727E7D55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1" name="Straight Arrow Connector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1" o:spid="_x0000_s1026" type="#_x0000_t32" style="position:absolute;margin-left:60.95pt;margin-top:16.5pt;width:172.5pt;height:0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1F4A86" w:rsidRPr="00C9190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8416" behindDoc="0" locked="0" layoutInCell="1" allowOverlap="1" wp14:anchorId="799B0C27" wp14:editId="4C2E321F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2" name="Straight Arrow Connector 3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2" o:spid="_x0000_s1026" type="#_x0000_t32" style="position:absolute;margin-left:37.5pt;margin-top:.75pt;width:146.25pt;height:0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8/V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S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Imfz9U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4A86" w:rsidRPr="000D5938" w:rsidRDefault="001F4A86" w:rsidP="001F4A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F4A86" w:rsidRPr="000D5938" w:rsidRDefault="001F4A86" w:rsidP="001F4A86">
            <w:pPr>
              <w:spacing w:before="120"/>
              <w:jc w:val="center"/>
            </w:pPr>
          </w:p>
        </w:tc>
      </w:tr>
    </w:tbl>
    <w:p w:rsidR="001F4A86" w:rsidRDefault="001F4A86" w:rsidP="001F4A86"/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</w:rPr>
        <w:t>HỌC KỲ</w:t>
      </w:r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II   NĂM HỌC:  2016 – 2017</w:t>
      </w:r>
    </w:p>
    <w:p w:rsidR="0028732A" w:rsidRDefault="0028732A" w:rsidP="0028732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8732A" w:rsidRPr="00B066C3" w:rsidRDefault="0028732A" w:rsidP="0028732A">
      <w:pPr>
        <w:tabs>
          <w:tab w:val="left" w:pos="1800"/>
        </w:tabs>
        <w:jc w:val="both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B066C3">
        <w:rPr>
          <w:b/>
          <w:color w:val="000000" w:themeColor="text1"/>
          <w:sz w:val="26"/>
          <w:szCs w:val="26"/>
        </w:rPr>
        <w:t>: CAO ĐẲNG</w:t>
      </w:r>
      <w:r>
        <w:rPr>
          <w:b/>
          <w:color w:val="000000" w:themeColor="text1"/>
          <w:sz w:val="26"/>
          <w:szCs w:val="26"/>
        </w:rPr>
        <w:t xml:space="preserve">          </w:t>
      </w:r>
      <w:r w:rsidRPr="00B066C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Học phần</w:t>
      </w:r>
      <w:r w:rsidRPr="00B066C3">
        <w:rPr>
          <w:b/>
          <w:color w:val="000000" w:themeColor="text1"/>
          <w:sz w:val="26"/>
          <w:szCs w:val="26"/>
        </w:rPr>
        <w:t>: HÓA ĐẠI CƯƠNG 1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Ngày </w:t>
      </w:r>
      <w:r w:rsidRPr="00625961">
        <w:rPr>
          <w:b/>
          <w:color w:val="000000" w:themeColor="text1"/>
          <w:sz w:val="26"/>
          <w:szCs w:val="26"/>
        </w:rPr>
        <w:t>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>Thời gian thi:</w:t>
      </w:r>
      <w:r>
        <w:rPr>
          <w:b/>
          <w:color w:val="000000" w:themeColor="text1"/>
          <w:sz w:val="26"/>
          <w:szCs w:val="26"/>
        </w:rPr>
        <w:t xml:space="preserve">45 phút </w:t>
      </w:r>
    </w:p>
    <w:p w:rsidR="0028732A" w:rsidRDefault="0028732A" w:rsidP="0028732A">
      <w:pPr>
        <w:tabs>
          <w:tab w:val="left" w:pos="1800"/>
        </w:tabs>
        <w:spacing w:before="12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</w:t>
      </w: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 xml:space="preserve">16-CĐ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                                        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Họ và tên:                                                                 Điểm</w:t>
      </w:r>
    </w:p>
    <w:p w:rsidR="001F4A86" w:rsidRPr="000829FA" w:rsidRDefault="001F4A86" w:rsidP="001F4A86">
      <w:pPr>
        <w:spacing w:line="276" w:lineRule="auto"/>
        <w:ind w:left="1440" w:firstLine="720"/>
        <w:rPr>
          <w:b/>
          <w:lang w:val="vi-VN"/>
        </w:rPr>
      </w:pPr>
    </w:p>
    <w:p w:rsidR="001F4A86" w:rsidRPr="000829FA" w:rsidRDefault="001F4A86" w:rsidP="001F4A8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345B624" wp14:editId="4469459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3" name="Rounded 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33C5" w:rsidRPr="00134BCB" w:rsidRDefault="00CE33C5" w:rsidP="001F4A8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3" o:spid="_x0000_s1030" style="position:absolute;left:0;text-align:left;margin-left:-21.75pt;margin-top:3.25pt;width:87pt;height:2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FGHUr0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F4A86" w:rsidRPr="00134BCB" w:rsidRDefault="001F4A86" w:rsidP="001F4A8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155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F4A86" w:rsidRDefault="001F4A86" w:rsidP="001F4A8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     </w:t>
      </w:r>
    </w:p>
    <w:tbl>
      <w:tblPr>
        <w:tblStyle w:val="TableGrid"/>
        <w:tblW w:w="11610" w:type="dxa"/>
        <w:tblInd w:w="-1152" w:type="dxa"/>
        <w:tblLook w:val="04A0" w:firstRow="1" w:lastRow="0" w:firstColumn="1" w:lastColumn="0" w:noHBand="0" w:noVBand="1"/>
      </w:tblPr>
      <w:tblGrid>
        <w:gridCol w:w="3240"/>
        <w:gridCol w:w="6210"/>
        <w:gridCol w:w="2160"/>
      </w:tblGrid>
      <w:tr w:rsidR="001F4A86" w:rsidTr="001F4A86">
        <w:tc>
          <w:tcPr>
            <w:tcW w:w="324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Câu hỏi</w:t>
            </w:r>
          </w:p>
        </w:tc>
        <w:tc>
          <w:tcPr>
            <w:tcW w:w="621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Phần bài làm</w:t>
            </w:r>
          </w:p>
        </w:tc>
        <w:tc>
          <w:tcPr>
            <w:tcW w:w="216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Đáp số</w:t>
            </w: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7A29B5" w:rsidRPr="0073183E" w:rsidRDefault="007A29B5" w:rsidP="007A29B5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1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>Tính số</w:t>
            </w:r>
            <w:r>
              <w:rPr>
                <w:sz w:val="28"/>
                <w:szCs w:val="28"/>
              </w:rPr>
              <w:t xml:space="preserve"> mol khí S</w:t>
            </w:r>
            <w:r w:rsidRPr="0073183E">
              <w:rPr>
                <w:sz w:val="28"/>
                <w:szCs w:val="28"/>
              </w:rPr>
              <w:t>O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>chứa trong bình kín thể</w:t>
            </w:r>
            <w:r>
              <w:rPr>
                <w:sz w:val="28"/>
                <w:szCs w:val="28"/>
              </w:rPr>
              <w:t xml:space="preserve"> tích 1.6</w:t>
            </w:r>
            <w:r w:rsidRPr="0073183E">
              <w:rPr>
                <w:sz w:val="28"/>
                <w:szCs w:val="28"/>
              </w:rPr>
              <w:t xml:space="preserve"> lít, áp suấ</w:t>
            </w:r>
            <w:r>
              <w:rPr>
                <w:sz w:val="28"/>
                <w:szCs w:val="28"/>
              </w:rPr>
              <w:t>t 1.7</w:t>
            </w:r>
            <w:r w:rsidRPr="0073183E">
              <w:rPr>
                <w:sz w:val="28"/>
                <w:szCs w:val="28"/>
              </w:rPr>
              <w:t xml:space="preserve"> atm ở</w:t>
            </w:r>
            <w:r>
              <w:rPr>
                <w:sz w:val="28"/>
                <w:szCs w:val="28"/>
              </w:rPr>
              <w:t xml:space="preserve"> 18</w:t>
            </w:r>
            <w:r w:rsidRPr="0073183E">
              <w:rPr>
                <w:sz w:val="28"/>
                <w:szCs w:val="28"/>
              </w:rPr>
              <w:t>0°C.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7A29B5" w:rsidRPr="0073183E" w:rsidRDefault="007A29B5" w:rsidP="007A29B5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2</w:t>
            </w:r>
            <w:r w:rsidRPr="0073183E">
              <w:rPr>
                <w:sz w:val="28"/>
                <w:szCs w:val="28"/>
              </w:rPr>
              <w:t>:Trộn 0.</w:t>
            </w:r>
            <w:r>
              <w:rPr>
                <w:sz w:val="28"/>
                <w:szCs w:val="28"/>
              </w:rPr>
              <w:t>1</w:t>
            </w:r>
            <w:r w:rsidRPr="0073183E">
              <w:rPr>
                <w:sz w:val="28"/>
                <w:szCs w:val="28"/>
              </w:rPr>
              <w:t xml:space="preserve"> lit khí N</w:t>
            </w:r>
            <w:r w:rsidRPr="0073183E">
              <w:rPr>
                <w:sz w:val="28"/>
                <w:szCs w:val="28"/>
                <w:vertAlign w:val="subscript"/>
              </w:rPr>
              <w:t xml:space="preserve">2   </w:t>
            </w:r>
            <w:r w:rsidRPr="0073183E">
              <w:rPr>
                <w:sz w:val="28"/>
                <w:szCs w:val="28"/>
              </w:rPr>
              <w:t>áp suấ</w:t>
            </w:r>
            <w:r>
              <w:rPr>
                <w:sz w:val="28"/>
                <w:szCs w:val="28"/>
              </w:rPr>
              <w:t>t 0.1 atm; 0,2</w:t>
            </w:r>
            <w:r w:rsidRPr="0073183E">
              <w:rPr>
                <w:sz w:val="28"/>
                <w:szCs w:val="28"/>
              </w:rPr>
              <w:t xml:space="preserve"> lit khí O</w:t>
            </w:r>
            <w:r w:rsidRPr="0073183E">
              <w:rPr>
                <w:sz w:val="28"/>
                <w:szCs w:val="28"/>
                <w:vertAlign w:val="subscript"/>
              </w:rPr>
              <w:t>2</w:t>
            </w:r>
            <w:r w:rsidRPr="0073183E">
              <w:rPr>
                <w:sz w:val="28"/>
                <w:szCs w:val="28"/>
              </w:rPr>
              <w:t xml:space="preserve"> áp suất 0,</w:t>
            </w:r>
            <w:r>
              <w:rPr>
                <w:sz w:val="28"/>
                <w:szCs w:val="28"/>
              </w:rPr>
              <w:t>2</w:t>
            </w:r>
            <w:r w:rsidRPr="0073183E">
              <w:rPr>
                <w:sz w:val="28"/>
                <w:szCs w:val="28"/>
              </w:rPr>
              <w:t xml:space="preserve"> atm; 0,</w:t>
            </w:r>
            <w:r>
              <w:rPr>
                <w:sz w:val="28"/>
                <w:szCs w:val="28"/>
              </w:rPr>
              <w:t>3</w:t>
            </w:r>
            <w:r w:rsidRPr="0073183E">
              <w:rPr>
                <w:sz w:val="28"/>
                <w:szCs w:val="28"/>
              </w:rPr>
              <w:t xml:space="preserve"> lit khí H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 xml:space="preserve"> áp suất 0.</w:t>
            </w:r>
            <w:r>
              <w:rPr>
                <w:sz w:val="28"/>
                <w:szCs w:val="28"/>
              </w:rPr>
              <w:t>3</w:t>
            </w:r>
            <w:r w:rsidRPr="0073183E">
              <w:rPr>
                <w:sz w:val="28"/>
                <w:szCs w:val="28"/>
              </w:rPr>
              <w:t xml:space="preserve"> atm.Thu được </w:t>
            </w:r>
            <w:r>
              <w:rPr>
                <w:sz w:val="28"/>
                <w:szCs w:val="28"/>
              </w:rPr>
              <w:t>0.5</w:t>
            </w:r>
            <w:r w:rsidRPr="0073183E">
              <w:rPr>
                <w:sz w:val="28"/>
                <w:szCs w:val="28"/>
              </w:rPr>
              <w:t xml:space="preserve"> lít hỗn hợp. Tính áp suất chung của hỗn hợp.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7A29B5" w:rsidRPr="00FD4915" w:rsidRDefault="007A29B5" w:rsidP="007A29B5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3</w:t>
            </w:r>
            <w:r w:rsidRPr="0073183E">
              <w:rPr>
                <w:sz w:val="28"/>
                <w:szCs w:val="28"/>
              </w:rPr>
              <w:t xml:space="preserve">: Tính đương lượng của </w:t>
            </w:r>
            <w:r>
              <w:rPr>
                <w:sz w:val="28"/>
                <w:szCs w:val="28"/>
              </w:rPr>
              <w:t>Cr</w:t>
            </w:r>
            <w:r w:rsidRPr="0073183E"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  <w:lang w:val="vi-VN"/>
              </w:rPr>
              <w:t>trong</w:t>
            </w:r>
            <w:r w:rsidRPr="0073183E">
              <w:rPr>
                <w:sz w:val="28"/>
                <w:szCs w:val="28"/>
              </w:rPr>
              <w:t xml:space="preserve"> hợp chất </w:t>
            </w:r>
            <w:r>
              <w:rPr>
                <w:sz w:val="28"/>
                <w:szCs w:val="28"/>
              </w:rPr>
              <w:t>Cr</w:t>
            </w:r>
            <w:r w:rsidRPr="00FD4915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O</w:t>
            </w:r>
            <w:r w:rsidRPr="00FD4915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; K</w:t>
            </w:r>
            <w:r w:rsidRPr="00FD4915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CrO</w:t>
            </w:r>
            <w:r w:rsidRPr="00FD4915">
              <w:rPr>
                <w:sz w:val="28"/>
                <w:szCs w:val="28"/>
                <w:vertAlign w:val="subscript"/>
              </w:rPr>
              <w:t>4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  <w:p w:rsidR="007A29B5" w:rsidRDefault="007A29B5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7A29B5" w:rsidRDefault="007A29B5" w:rsidP="007A29B5">
            <w:pPr>
              <w:rPr>
                <w:b/>
                <w:i/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4</w:t>
            </w:r>
            <w:r w:rsidRPr="0073183E">
              <w:rPr>
                <w:sz w:val="28"/>
                <w:szCs w:val="28"/>
              </w:rPr>
              <w:t xml:space="preserve">: Xác định bước sóng của </w:t>
            </w:r>
            <w:r>
              <w:rPr>
                <w:sz w:val="28"/>
                <w:szCs w:val="28"/>
              </w:rPr>
              <w:t xml:space="preserve">vạch phổ thứ 2 dãy Paschen </w:t>
            </w:r>
            <w:r w:rsidRPr="0073183E">
              <w:rPr>
                <w:sz w:val="28"/>
                <w:szCs w:val="28"/>
              </w:rPr>
              <w:t xml:space="preserve"> của nguyên tử Hidro</w:t>
            </w:r>
            <w:r w:rsidRPr="00775E8F">
              <w:rPr>
                <w:b/>
                <w:i/>
                <w:sz w:val="28"/>
                <w:szCs w:val="28"/>
              </w:rPr>
              <w:t xml:space="preserve"> 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7A29B5" w:rsidRPr="00775E8F" w:rsidRDefault="007A29B5" w:rsidP="007A29B5">
            <w:pPr>
              <w:rPr>
                <w:sz w:val="28"/>
                <w:szCs w:val="28"/>
                <w:lang w:val="vi-VN"/>
              </w:rPr>
            </w:pPr>
            <w:r w:rsidRPr="00775E8F">
              <w:rPr>
                <w:b/>
                <w:i/>
                <w:sz w:val="28"/>
                <w:szCs w:val="28"/>
              </w:rPr>
              <w:t>Câu 5</w:t>
            </w:r>
            <w:r w:rsidRPr="00775E8F">
              <w:rPr>
                <w:sz w:val="28"/>
                <w:szCs w:val="28"/>
              </w:rPr>
              <w:t xml:space="preserve">: Xác định có bốn số lương tử </w:t>
            </w:r>
            <w:r>
              <w:rPr>
                <w:sz w:val="28"/>
                <w:szCs w:val="28"/>
              </w:rPr>
              <w:t xml:space="preserve">của </w:t>
            </w:r>
            <w:r w:rsidRPr="00775E8F">
              <w:rPr>
                <w:sz w:val="28"/>
                <w:szCs w:val="28"/>
              </w:rPr>
              <w:t xml:space="preserve">electron cuối cùng </w:t>
            </w:r>
            <w:r>
              <w:rPr>
                <w:sz w:val="28"/>
                <w:szCs w:val="28"/>
              </w:rPr>
              <w:t>của</w:t>
            </w:r>
            <w:r w:rsidRPr="00775E8F">
              <w:rPr>
                <w:sz w:val="28"/>
                <w:szCs w:val="28"/>
              </w:rPr>
              <w:t xml:space="preserve"> nguyên </w:t>
            </w:r>
            <w:r>
              <w:rPr>
                <w:sz w:val="28"/>
                <w:szCs w:val="28"/>
              </w:rPr>
              <w:t>tử</w:t>
            </w:r>
            <w:r w:rsidRPr="00775E8F">
              <w:rPr>
                <w:sz w:val="28"/>
                <w:szCs w:val="28"/>
              </w:rPr>
              <w:t xml:space="preserve"> có </w:t>
            </w:r>
            <w:r>
              <w:rPr>
                <w:sz w:val="28"/>
                <w:szCs w:val="28"/>
              </w:rPr>
              <w:t>Z=21</w:t>
            </w:r>
          </w:p>
          <w:p w:rsidR="001F4A86" w:rsidRPr="003327D5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7A29B5" w:rsidRDefault="007A29B5" w:rsidP="007A29B5">
            <w:pPr>
              <w:pStyle w:val="Default"/>
              <w:rPr>
                <w:sz w:val="23"/>
                <w:szCs w:val="23"/>
              </w:rPr>
            </w:pPr>
            <w:r w:rsidRPr="00775E8F">
              <w:rPr>
                <w:b/>
                <w:i/>
                <w:sz w:val="28"/>
                <w:szCs w:val="28"/>
              </w:rPr>
              <w:t>Câu 6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4B721E">
              <w:rPr>
                <w:sz w:val="28"/>
                <w:szCs w:val="28"/>
              </w:rPr>
              <w:t xml:space="preserve">Một nguyên tử (X) có tổng các loại hạt là </w:t>
            </w:r>
            <w:r>
              <w:rPr>
                <w:sz w:val="28"/>
                <w:szCs w:val="28"/>
              </w:rPr>
              <w:t>40</w:t>
            </w:r>
            <w:r w:rsidRPr="004B721E">
              <w:rPr>
                <w:sz w:val="28"/>
                <w:szCs w:val="28"/>
              </w:rPr>
              <w:t xml:space="preserve"> trong đó số hạt mang điện nhiều hơn số hạt không mang điệ</w:t>
            </w:r>
            <w:r>
              <w:rPr>
                <w:sz w:val="28"/>
                <w:szCs w:val="28"/>
              </w:rPr>
              <w:t>n là 12</w:t>
            </w:r>
            <w:r w:rsidRPr="004B721E">
              <w:rPr>
                <w:sz w:val="28"/>
                <w:szCs w:val="28"/>
              </w:rPr>
              <w:t xml:space="preserve"> hạt. Viết ký hiệu nguyên tử của (X).</w:t>
            </w:r>
            <w:r>
              <w:rPr>
                <w:sz w:val="23"/>
                <w:szCs w:val="23"/>
              </w:rPr>
              <w:t xml:space="preserve"> </w:t>
            </w:r>
          </w:p>
          <w:p w:rsidR="007A29B5" w:rsidRDefault="007A29B5" w:rsidP="007A29B5">
            <w:pPr>
              <w:pStyle w:val="Default"/>
              <w:rPr>
                <w:sz w:val="23"/>
                <w:szCs w:val="23"/>
              </w:rPr>
            </w:pPr>
          </w:p>
          <w:p w:rsidR="001F4A86" w:rsidRPr="00DB4F67" w:rsidRDefault="001F4A86" w:rsidP="001F4A8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7A29B5" w:rsidRDefault="007A29B5" w:rsidP="007A29B5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7</w:t>
            </w:r>
            <w:r w:rsidRPr="0073183E">
              <w:rPr>
                <w:sz w:val="28"/>
                <w:szCs w:val="28"/>
              </w:rPr>
              <w:t>: Nguyên tử nguyên tố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</w:rPr>
              <w:t>M có cấu hình electron 3d</w:t>
            </w:r>
            <w:r>
              <w:rPr>
                <w:sz w:val="28"/>
                <w:szCs w:val="28"/>
                <w:vertAlign w:val="superscript"/>
              </w:rPr>
              <w:t>5</w:t>
            </w:r>
            <w:r w:rsidRPr="0073183E">
              <w:rPr>
                <w:sz w:val="28"/>
                <w:szCs w:val="28"/>
              </w:rPr>
              <w:t xml:space="preserve"> 4s</w:t>
            </w:r>
            <w:r>
              <w:rPr>
                <w:sz w:val="28"/>
                <w:szCs w:val="28"/>
                <w:vertAlign w:val="superscript"/>
              </w:rPr>
              <w:t>1</w:t>
            </w:r>
            <w:r w:rsidRPr="0073183E">
              <w:rPr>
                <w:sz w:val="28"/>
                <w:szCs w:val="28"/>
                <w:vertAlign w:val="superscript"/>
              </w:rPr>
              <w:t xml:space="preserve"> </w:t>
            </w:r>
            <w:r>
              <w:rPr>
                <w:sz w:val="28"/>
                <w:szCs w:val="28"/>
              </w:rPr>
              <w:t>. Nêu vị trí của M</w:t>
            </w:r>
            <w:r w:rsidRPr="0073183E">
              <w:rPr>
                <w:sz w:val="28"/>
                <w:szCs w:val="28"/>
              </w:rPr>
              <w:t xml:space="preserve"> trong bảng hệ thống tuần hoàn các nguyên tố hóa học.</w:t>
            </w:r>
          </w:p>
          <w:p w:rsidR="001F4A86" w:rsidRPr="00DB4F67" w:rsidRDefault="001F4A86" w:rsidP="001F4A8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7A29B5" w:rsidRDefault="007A29B5" w:rsidP="007A29B5">
            <w:pPr>
              <w:pStyle w:val="Default"/>
              <w:rPr>
                <w:sz w:val="28"/>
                <w:szCs w:val="28"/>
                <w:vertAlign w:val="sub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8</w:t>
            </w:r>
            <w:r w:rsidRPr="0073183E">
              <w:rPr>
                <w:sz w:val="28"/>
                <w:szCs w:val="28"/>
              </w:rPr>
              <w:t>: Nêu trạng thái lai hóa củ</w:t>
            </w:r>
            <w:r>
              <w:rPr>
                <w:sz w:val="28"/>
                <w:szCs w:val="28"/>
              </w:rPr>
              <w:t>a B</w:t>
            </w:r>
            <w:r w:rsidRPr="0073183E">
              <w:rPr>
                <w:sz w:val="28"/>
                <w:szCs w:val="28"/>
              </w:rPr>
              <w:t xml:space="preserve"> trong hợp chất </w:t>
            </w:r>
            <w:r>
              <w:rPr>
                <w:sz w:val="28"/>
                <w:szCs w:val="28"/>
              </w:rPr>
              <w:t>và hình dạng của phân tử BCl</w:t>
            </w:r>
            <w:r w:rsidRPr="005832BC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  <w:vertAlign w:val="subscript"/>
              </w:rPr>
              <w:t xml:space="preserve">    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4A6E29" w:rsidRDefault="004A6E29" w:rsidP="007A29B5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7A29B5" w:rsidRDefault="007A29B5" w:rsidP="007A29B5">
            <w:pPr>
              <w:pStyle w:val="Default"/>
              <w:rPr>
                <w:sz w:val="28"/>
                <w:szCs w:val="28"/>
                <w:vertAlign w:val="super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9</w:t>
            </w:r>
            <w:r w:rsidRPr="0073183E">
              <w:rPr>
                <w:sz w:val="28"/>
                <w:szCs w:val="28"/>
              </w:rPr>
              <w:t>:Dựa vào phương pháp MO-LCAO hãy x</w:t>
            </w:r>
            <w:r w:rsidRPr="0073183E">
              <w:rPr>
                <w:sz w:val="28"/>
                <w:szCs w:val="28"/>
                <w:lang w:val="vi-VN"/>
              </w:rPr>
              <w:t>ác định độ bội</w:t>
            </w:r>
            <w:r>
              <w:rPr>
                <w:sz w:val="28"/>
                <w:szCs w:val="28"/>
              </w:rPr>
              <w:t>, từ tính</w:t>
            </w:r>
            <w:r w:rsidRPr="0073183E">
              <w:rPr>
                <w:sz w:val="28"/>
                <w:szCs w:val="28"/>
                <w:lang w:val="vi-VN"/>
              </w:rPr>
              <w:t xml:space="preserve"> của</w:t>
            </w:r>
            <w:r>
              <w:rPr>
                <w:sz w:val="28"/>
                <w:szCs w:val="28"/>
              </w:rPr>
              <w:t xml:space="preserve"> FO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7A29B5" w:rsidRPr="004B721E" w:rsidRDefault="007A29B5" w:rsidP="007A29B5">
            <w:pPr>
              <w:pStyle w:val="Default"/>
            </w:pPr>
            <w:r w:rsidRPr="00775E8F">
              <w:rPr>
                <w:b/>
                <w:i/>
                <w:sz w:val="28"/>
                <w:szCs w:val="28"/>
              </w:rPr>
              <w:t>Câu 10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7F7F0B">
              <w:rPr>
                <w:sz w:val="28"/>
                <w:szCs w:val="28"/>
              </w:rPr>
              <w:t>Tính điện tích hiệu dụng của electron ngoài cùng của nguyên tố</w:t>
            </w:r>
            <w:r>
              <w:rPr>
                <w:sz w:val="28"/>
                <w:szCs w:val="28"/>
              </w:rPr>
              <w:t xml:space="preserve"> có Z= 31</w:t>
            </w:r>
            <w:r w:rsidRPr="007F7F0B">
              <w:rPr>
                <w:sz w:val="28"/>
                <w:szCs w:val="28"/>
              </w:rPr>
              <w:t>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</w:tbl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</w:t>
      </w:r>
    </w:p>
    <w:p w:rsidR="001F4A86" w:rsidRPr="00787D54" w:rsidRDefault="001F4A86" w:rsidP="001F4A86">
      <w:r>
        <w:t xml:space="preserve">                             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      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4A86" w:rsidRPr="00B066C3" w:rsidRDefault="001F4A86" w:rsidP="001F4A86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</w:t>
      </w: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                                                  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</w:p>
    <w:p w:rsidR="001F4A86" w:rsidRDefault="001F4A86" w:rsidP="001F4A86">
      <w:pPr>
        <w:jc w:val="center"/>
      </w:pPr>
    </w:p>
    <w:p w:rsidR="001F4A86" w:rsidRDefault="001F4A86" w:rsidP="00787D54">
      <w:pPr>
        <w:rPr>
          <w:b/>
          <w:i/>
          <w:sz w:val="28"/>
          <w:szCs w:val="28"/>
        </w:rPr>
      </w:pPr>
    </w:p>
    <w:p w:rsidR="001F4A86" w:rsidRDefault="001F4A86" w:rsidP="00787D54">
      <w:pPr>
        <w:rPr>
          <w:b/>
          <w:i/>
          <w:sz w:val="28"/>
          <w:szCs w:val="28"/>
        </w:rPr>
      </w:pPr>
    </w:p>
    <w:p w:rsidR="001F4A86" w:rsidRDefault="001F4A86" w:rsidP="00787D54">
      <w:pPr>
        <w:rPr>
          <w:b/>
          <w:i/>
          <w:sz w:val="28"/>
          <w:szCs w:val="28"/>
        </w:rPr>
      </w:pPr>
    </w:p>
    <w:p w:rsidR="001F4A86" w:rsidRDefault="001F4A86" w:rsidP="00787D54">
      <w:pPr>
        <w:rPr>
          <w:b/>
          <w:i/>
          <w:sz w:val="28"/>
          <w:szCs w:val="28"/>
        </w:rPr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1F4A86" w:rsidTr="001F4A8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F4A86" w:rsidRPr="00326BC7" w:rsidTr="001F4A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1488" behindDoc="0" locked="0" layoutInCell="1" allowOverlap="1" wp14:anchorId="15A07D44" wp14:editId="48F25C64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7" name="Straight Arrow Connector 3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7" o:spid="_x0000_s1026" type="#_x0000_t32" style="position:absolute;margin-left:60.95pt;margin-top:16.5pt;width:172.5pt;height:0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gzK3JS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1F4A86" w:rsidRPr="00C9190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2512" behindDoc="0" locked="0" layoutInCell="1" allowOverlap="1" wp14:anchorId="14CF3522" wp14:editId="6C3613C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8" name="Straight Arrow Connector 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8" o:spid="_x0000_s1026" type="#_x0000_t32" style="position:absolute;margin-left:37.5pt;margin-top:.75pt;width:146.25pt;height:0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t3i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MyC3eI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4A86" w:rsidRPr="000D5938" w:rsidRDefault="001F4A86" w:rsidP="001F4A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F4A86" w:rsidRPr="000D5938" w:rsidRDefault="001F4A86" w:rsidP="001F4A86">
            <w:pPr>
              <w:spacing w:before="120"/>
              <w:jc w:val="center"/>
            </w:pPr>
          </w:p>
        </w:tc>
      </w:tr>
    </w:tbl>
    <w:p w:rsidR="001F4A86" w:rsidRDefault="001F4A86" w:rsidP="001F4A86"/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</w:rPr>
        <w:t>HỌC KỲ</w:t>
      </w:r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II   NĂM HỌC:  2016 – 2017</w:t>
      </w:r>
    </w:p>
    <w:p w:rsidR="0028732A" w:rsidRDefault="0028732A" w:rsidP="0028732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8732A" w:rsidRPr="00B066C3" w:rsidRDefault="0028732A" w:rsidP="0028732A">
      <w:pPr>
        <w:tabs>
          <w:tab w:val="left" w:pos="1800"/>
        </w:tabs>
        <w:jc w:val="both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B066C3">
        <w:rPr>
          <w:b/>
          <w:color w:val="000000" w:themeColor="text1"/>
          <w:sz w:val="26"/>
          <w:szCs w:val="26"/>
        </w:rPr>
        <w:t>: CAO ĐẲNG</w:t>
      </w:r>
      <w:r>
        <w:rPr>
          <w:b/>
          <w:color w:val="000000" w:themeColor="text1"/>
          <w:sz w:val="26"/>
          <w:szCs w:val="26"/>
        </w:rPr>
        <w:t xml:space="preserve">          </w:t>
      </w:r>
      <w:r w:rsidRPr="00B066C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Học phần</w:t>
      </w:r>
      <w:r w:rsidRPr="00B066C3">
        <w:rPr>
          <w:b/>
          <w:color w:val="000000" w:themeColor="text1"/>
          <w:sz w:val="26"/>
          <w:szCs w:val="26"/>
        </w:rPr>
        <w:t>: HÓA ĐẠI CƯƠNG 1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Ngày </w:t>
      </w:r>
      <w:r w:rsidRPr="00625961">
        <w:rPr>
          <w:b/>
          <w:color w:val="000000" w:themeColor="text1"/>
          <w:sz w:val="26"/>
          <w:szCs w:val="26"/>
        </w:rPr>
        <w:t>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>Thời gian thi:</w:t>
      </w:r>
      <w:r>
        <w:rPr>
          <w:b/>
          <w:color w:val="000000" w:themeColor="text1"/>
          <w:sz w:val="26"/>
          <w:szCs w:val="26"/>
        </w:rPr>
        <w:t xml:space="preserve">45 phút </w:t>
      </w:r>
    </w:p>
    <w:p w:rsidR="0028732A" w:rsidRDefault="0028732A" w:rsidP="0028732A">
      <w:pPr>
        <w:tabs>
          <w:tab w:val="left" w:pos="1800"/>
        </w:tabs>
        <w:spacing w:before="12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</w:t>
      </w: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 xml:space="preserve">16-CĐ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                                        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Họ và tên:                                                                 Điểm</w:t>
      </w:r>
    </w:p>
    <w:p w:rsidR="001F4A86" w:rsidRPr="000829FA" w:rsidRDefault="001F4A86" w:rsidP="001F4A86">
      <w:pPr>
        <w:spacing w:line="276" w:lineRule="auto"/>
        <w:ind w:left="1440" w:firstLine="720"/>
        <w:rPr>
          <w:b/>
          <w:lang w:val="vi-VN"/>
        </w:rPr>
      </w:pPr>
    </w:p>
    <w:p w:rsidR="001F4A86" w:rsidRPr="000829FA" w:rsidRDefault="001F4A86" w:rsidP="001F4A8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1A246A8" wp14:editId="797D9B3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9" name="Rounded 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33C5" w:rsidRPr="00134BCB" w:rsidRDefault="00CE33C5" w:rsidP="001F4A8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156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9" o:spid="_x0000_s1031" style="position:absolute;left:0;text-align:left;margin-left:-21.75pt;margin-top:3.25pt;width:87pt;height:24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GgwxNQ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F4A86" w:rsidRPr="00134BCB" w:rsidRDefault="001F4A86" w:rsidP="001F4A8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156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F4A86" w:rsidRDefault="001F4A86" w:rsidP="001F4A8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     </w:t>
      </w:r>
    </w:p>
    <w:tbl>
      <w:tblPr>
        <w:tblStyle w:val="TableGrid"/>
        <w:tblW w:w="11610" w:type="dxa"/>
        <w:tblInd w:w="-1152" w:type="dxa"/>
        <w:tblLook w:val="04A0" w:firstRow="1" w:lastRow="0" w:firstColumn="1" w:lastColumn="0" w:noHBand="0" w:noVBand="1"/>
      </w:tblPr>
      <w:tblGrid>
        <w:gridCol w:w="3240"/>
        <w:gridCol w:w="6210"/>
        <w:gridCol w:w="2160"/>
      </w:tblGrid>
      <w:tr w:rsidR="001F4A86" w:rsidTr="001F4A86">
        <w:tc>
          <w:tcPr>
            <w:tcW w:w="324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Câu hỏi</w:t>
            </w:r>
          </w:p>
        </w:tc>
        <w:tc>
          <w:tcPr>
            <w:tcW w:w="621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Phần bài làm</w:t>
            </w:r>
          </w:p>
        </w:tc>
        <w:tc>
          <w:tcPr>
            <w:tcW w:w="216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Đáp số</w:t>
            </w: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4A6E29" w:rsidRPr="0073183E" w:rsidRDefault="004A6E29" w:rsidP="004A6E29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1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 xml:space="preserve">Tính </w:t>
            </w:r>
            <w:r>
              <w:rPr>
                <w:sz w:val="28"/>
                <w:szCs w:val="28"/>
              </w:rPr>
              <w:t>khối lượng  khí S</w:t>
            </w:r>
            <w:r w:rsidRPr="0073183E">
              <w:rPr>
                <w:sz w:val="28"/>
                <w:szCs w:val="28"/>
              </w:rPr>
              <w:t>O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>chứa trong bình kín thể</w:t>
            </w:r>
            <w:r>
              <w:rPr>
                <w:sz w:val="28"/>
                <w:szCs w:val="28"/>
              </w:rPr>
              <w:t xml:space="preserve"> tích 1.7</w:t>
            </w:r>
            <w:r w:rsidRPr="0073183E">
              <w:rPr>
                <w:sz w:val="28"/>
                <w:szCs w:val="28"/>
              </w:rPr>
              <w:t xml:space="preserve"> lít, áp suất 1.</w:t>
            </w:r>
            <w:r>
              <w:rPr>
                <w:sz w:val="28"/>
                <w:szCs w:val="28"/>
              </w:rPr>
              <w:t>8</w:t>
            </w:r>
            <w:r w:rsidRPr="0073183E">
              <w:rPr>
                <w:sz w:val="28"/>
                <w:szCs w:val="28"/>
              </w:rPr>
              <w:t xml:space="preserve"> atm ở 1</w:t>
            </w:r>
            <w:r>
              <w:rPr>
                <w:sz w:val="28"/>
                <w:szCs w:val="28"/>
              </w:rPr>
              <w:t>9</w:t>
            </w:r>
            <w:r w:rsidRPr="0073183E">
              <w:rPr>
                <w:sz w:val="28"/>
                <w:szCs w:val="28"/>
              </w:rPr>
              <w:t>0°C.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4A6E29" w:rsidRPr="0073183E" w:rsidRDefault="004A6E29" w:rsidP="004A6E29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2</w:t>
            </w:r>
            <w:r w:rsidRPr="0073183E">
              <w:rPr>
                <w:sz w:val="28"/>
                <w:szCs w:val="28"/>
              </w:rPr>
              <w:t>:Trộn 0.</w:t>
            </w:r>
            <w:r>
              <w:rPr>
                <w:sz w:val="28"/>
                <w:szCs w:val="28"/>
              </w:rPr>
              <w:t>2</w:t>
            </w:r>
            <w:r w:rsidRPr="0073183E">
              <w:rPr>
                <w:sz w:val="28"/>
                <w:szCs w:val="28"/>
              </w:rPr>
              <w:t xml:space="preserve"> lit khí N</w:t>
            </w:r>
            <w:r w:rsidRPr="0073183E">
              <w:rPr>
                <w:sz w:val="28"/>
                <w:szCs w:val="28"/>
                <w:vertAlign w:val="subscript"/>
              </w:rPr>
              <w:t xml:space="preserve">2   </w:t>
            </w:r>
            <w:r w:rsidRPr="0073183E">
              <w:rPr>
                <w:sz w:val="28"/>
                <w:szCs w:val="28"/>
              </w:rPr>
              <w:t>áp suất 0.</w:t>
            </w:r>
            <w:r>
              <w:rPr>
                <w:sz w:val="28"/>
                <w:szCs w:val="28"/>
              </w:rPr>
              <w:t>2</w:t>
            </w:r>
            <w:r w:rsidRPr="0073183E">
              <w:rPr>
                <w:sz w:val="28"/>
                <w:szCs w:val="28"/>
              </w:rPr>
              <w:t xml:space="preserve"> atm; 0,</w:t>
            </w:r>
            <w:r>
              <w:rPr>
                <w:sz w:val="28"/>
                <w:szCs w:val="28"/>
              </w:rPr>
              <w:t>3</w:t>
            </w:r>
            <w:r w:rsidRPr="0073183E">
              <w:rPr>
                <w:sz w:val="28"/>
                <w:szCs w:val="28"/>
              </w:rPr>
              <w:t xml:space="preserve"> lit khí O</w:t>
            </w:r>
            <w:r w:rsidRPr="0073183E">
              <w:rPr>
                <w:sz w:val="28"/>
                <w:szCs w:val="28"/>
                <w:vertAlign w:val="subscript"/>
              </w:rPr>
              <w:t>2</w:t>
            </w:r>
            <w:r w:rsidRPr="0073183E">
              <w:rPr>
                <w:sz w:val="28"/>
                <w:szCs w:val="28"/>
              </w:rPr>
              <w:t xml:space="preserve"> áp suất 0,</w:t>
            </w:r>
            <w:r>
              <w:rPr>
                <w:sz w:val="28"/>
                <w:szCs w:val="28"/>
              </w:rPr>
              <w:t>3</w:t>
            </w:r>
            <w:r w:rsidRPr="0073183E">
              <w:rPr>
                <w:sz w:val="28"/>
                <w:szCs w:val="28"/>
              </w:rPr>
              <w:t xml:space="preserve"> atm; 0,</w:t>
            </w:r>
            <w:r>
              <w:rPr>
                <w:sz w:val="28"/>
                <w:szCs w:val="28"/>
              </w:rPr>
              <w:t>4</w:t>
            </w:r>
            <w:r w:rsidRPr="0073183E">
              <w:rPr>
                <w:sz w:val="28"/>
                <w:szCs w:val="28"/>
              </w:rPr>
              <w:t xml:space="preserve"> lit khí H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 xml:space="preserve"> áp suất 0.</w:t>
            </w:r>
            <w:r>
              <w:rPr>
                <w:sz w:val="28"/>
                <w:szCs w:val="28"/>
              </w:rPr>
              <w:t>4</w:t>
            </w:r>
            <w:r w:rsidRPr="0073183E">
              <w:rPr>
                <w:sz w:val="28"/>
                <w:szCs w:val="28"/>
              </w:rPr>
              <w:t xml:space="preserve"> atm.Thu được </w:t>
            </w:r>
            <w:r>
              <w:rPr>
                <w:sz w:val="28"/>
                <w:szCs w:val="28"/>
              </w:rPr>
              <w:t>0.5</w:t>
            </w:r>
            <w:r w:rsidRPr="0073183E">
              <w:rPr>
                <w:sz w:val="28"/>
                <w:szCs w:val="28"/>
              </w:rPr>
              <w:t xml:space="preserve"> lít hỗn hợp. Tính áp suất chung của hỗn hợp.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4A6E29" w:rsidRPr="0073183E" w:rsidRDefault="004A6E29" w:rsidP="004A6E29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3</w:t>
            </w:r>
            <w:r w:rsidRPr="0073183E">
              <w:rPr>
                <w:sz w:val="28"/>
                <w:szCs w:val="28"/>
              </w:rPr>
              <w:t xml:space="preserve">: Tính đương lượng của </w:t>
            </w:r>
            <w:r>
              <w:rPr>
                <w:sz w:val="28"/>
                <w:szCs w:val="28"/>
              </w:rPr>
              <w:t>Cu</w:t>
            </w:r>
            <w:r w:rsidRPr="0073183E"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  <w:lang w:val="vi-VN"/>
              </w:rPr>
              <w:t>trong</w:t>
            </w:r>
            <w:r w:rsidRPr="0073183E">
              <w:rPr>
                <w:sz w:val="28"/>
                <w:szCs w:val="28"/>
              </w:rPr>
              <w:t xml:space="preserve"> hợp chất </w:t>
            </w:r>
            <w:r>
              <w:rPr>
                <w:sz w:val="28"/>
                <w:szCs w:val="28"/>
              </w:rPr>
              <w:t>CuCl</w:t>
            </w:r>
            <w:r w:rsidRPr="00375DC7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; Cu</w:t>
            </w:r>
            <w:r w:rsidRPr="00375DC7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O.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4A6E29" w:rsidRPr="0073183E" w:rsidRDefault="004A6E29" w:rsidP="004A6E29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4</w:t>
            </w:r>
            <w:r w:rsidRPr="0073183E">
              <w:rPr>
                <w:sz w:val="28"/>
                <w:szCs w:val="28"/>
              </w:rPr>
              <w:t xml:space="preserve">: Xác định </w:t>
            </w:r>
            <w:r>
              <w:rPr>
                <w:sz w:val="28"/>
                <w:szCs w:val="28"/>
              </w:rPr>
              <w:t>số</w:t>
            </w:r>
            <w:r w:rsidRPr="0073183E">
              <w:rPr>
                <w:sz w:val="28"/>
                <w:szCs w:val="28"/>
              </w:rPr>
              <w:t xml:space="preserve"> sóng của </w:t>
            </w:r>
            <w:r>
              <w:rPr>
                <w:sz w:val="28"/>
                <w:szCs w:val="28"/>
              </w:rPr>
              <w:t xml:space="preserve">vạch phổ thứ 2 dãy Paschen </w:t>
            </w:r>
            <w:r w:rsidRPr="0073183E">
              <w:rPr>
                <w:sz w:val="28"/>
                <w:szCs w:val="28"/>
              </w:rPr>
              <w:t xml:space="preserve"> của nguyên tử Hidro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4A6E29" w:rsidRDefault="004A6E29" w:rsidP="004A6E29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5</w:t>
            </w:r>
            <w:r w:rsidRPr="00775E8F">
              <w:rPr>
                <w:sz w:val="28"/>
                <w:szCs w:val="28"/>
              </w:rPr>
              <w:t xml:space="preserve">: Xác định có bốn số lương tử </w:t>
            </w:r>
            <w:r>
              <w:rPr>
                <w:sz w:val="28"/>
                <w:szCs w:val="28"/>
              </w:rPr>
              <w:t xml:space="preserve">của </w:t>
            </w:r>
            <w:r w:rsidRPr="00775E8F">
              <w:rPr>
                <w:sz w:val="28"/>
                <w:szCs w:val="28"/>
              </w:rPr>
              <w:t xml:space="preserve">electron </w:t>
            </w:r>
            <w:r>
              <w:rPr>
                <w:sz w:val="28"/>
                <w:szCs w:val="28"/>
              </w:rPr>
              <w:t>ngoài</w:t>
            </w:r>
            <w:r w:rsidRPr="00775E8F">
              <w:rPr>
                <w:sz w:val="28"/>
                <w:szCs w:val="28"/>
              </w:rPr>
              <w:t xml:space="preserve"> cùng </w:t>
            </w:r>
            <w:r>
              <w:rPr>
                <w:sz w:val="28"/>
                <w:szCs w:val="28"/>
              </w:rPr>
              <w:t>của</w:t>
            </w:r>
            <w:r w:rsidRPr="00775E8F">
              <w:rPr>
                <w:sz w:val="28"/>
                <w:szCs w:val="28"/>
              </w:rPr>
              <w:t xml:space="preserve"> nguyên </w:t>
            </w:r>
            <w:r>
              <w:rPr>
                <w:sz w:val="28"/>
                <w:szCs w:val="28"/>
              </w:rPr>
              <w:t>tử</w:t>
            </w:r>
            <w:r w:rsidRPr="00775E8F">
              <w:rPr>
                <w:sz w:val="28"/>
                <w:szCs w:val="28"/>
              </w:rPr>
              <w:t xml:space="preserve"> có </w:t>
            </w:r>
            <w:r>
              <w:rPr>
                <w:sz w:val="28"/>
                <w:szCs w:val="28"/>
              </w:rPr>
              <w:t>Z=22</w:t>
            </w:r>
          </w:p>
          <w:p w:rsidR="001F4A86" w:rsidRPr="003327D5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4A6E29" w:rsidRDefault="004A6E29" w:rsidP="004A6E29">
            <w:pPr>
              <w:rPr>
                <w:sz w:val="23"/>
                <w:szCs w:val="23"/>
              </w:rPr>
            </w:pPr>
            <w:r w:rsidRPr="00775E8F">
              <w:rPr>
                <w:b/>
                <w:i/>
                <w:sz w:val="28"/>
                <w:szCs w:val="28"/>
              </w:rPr>
              <w:t>Câu 6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4B721E">
              <w:rPr>
                <w:sz w:val="28"/>
                <w:szCs w:val="28"/>
              </w:rPr>
              <w:t xml:space="preserve">Một nguyên tử (X) có tổng các loại hạt là </w:t>
            </w:r>
            <w:r>
              <w:rPr>
                <w:sz w:val="28"/>
                <w:szCs w:val="28"/>
              </w:rPr>
              <w:t>86</w:t>
            </w:r>
            <w:r w:rsidRPr="004B721E">
              <w:rPr>
                <w:sz w:val="28"/>
                <w:szCs w:val="28"/>
              </w:rPr>
              <w:t xml:space="preserve"> trong đó số hạt mang điện nhiều hơn số hạt không mang điện là </w:t>
            </w:r>
            <w:r>
              <w:rPr>
                <w:sz w:val="28"/>
                <w:szCs w:val="28"/>
              </w:rPr>
              <w:t>22</w:t>
            </w:r>
            <w:r w:rsidRPr="004B721E">
              <w:rPr>
                <w:sz w:val="28"/>
                <w:szCs w:val="28"/>
              </w:rPr>
              <w:t xml:space="preserve"> hạt. Viết ký hiệu nguyên tử của (X).</w:t>
            </w:r>
            <w:r>
              <w:rPr>
                <w:sz w:val="23"/>
                <w:szCs w:val="23"/>
              </w:rPr>
              <w:t xml:space="preserve"> </w:t>
            </w:r>
          </w:p>
          <w:p w:rsidR="001F4A86" w:rsidRPr="00DB4F67" w:rsidRDefault="001F4A86" w:rsidP="001F4A8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4A6E29" w:rsidRDefault="004A6E29" w:rsidP="004A6E29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7</w:t>
            </w:r>
            <w:r w:rsidRPr="0073183E">
              <w:rPr>
                <w:sz w:val="28"/>
                <w:szCs w:val="28"/>
              </w:rPr>
              <w:t>: Nguyên tử nguyên tố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</w:rPr>
              <w:t>M có cấu hình electron 3</w:t>
            </w:r>
            <w:r w:rsidR="00A84AAC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  <w:vertAlign w:val="superscript"/>
              </w:rPr>
              <w:t>5</w:t>
            </w:r>
            <w:r w:rsidRPr="0073183E">
              <w:rPr>
                <w:sz w:val="28"/>
                <w:szCs w:val="28"/>
              </w:rPr>
              <w:t xml:space="preserve"> 4s</w:t>
            </w:r>
            <w:r w:rsidRPr="0073183E"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. Nêu vị trí của M</w:t>
            </w:r>
            <w:r w:rsidRPr="0073183E">
              <w:rPr>
                <w:sz w:val="28"/>
                <w:szCs w:val="28"/>
              </w:rPr>
              <w:t xml:space="preserve"> trong bảng hệ thống tuần hoàn các nguyên tố hóa học.</w:t>
            </w:r>
          </w:p>
          <w:p w:rsidR="001F4A86" w:rsidRPr="00DB4F67" w:rsidRDefault="001F4A86" w:rsidP="001F4A8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4A6E29" w:rsidRDefault="004A6E29" w:rsidP="004A6E29">
            <w:pPr>
              <w:pStyle w:val="Default"/>
              <w:rPr>
                <w:sz w:val="28"/>
                <w:szCs w:val="28"/>
              </w:rPr>
            </w:pPr>
          </w:p>
          <w:p w:rsidR="004A6E29" w:rsidRDefault="004A6E29" w:rsidP="004A6E29">
            <w:pPr>
              <w:pStyle w:val="Default"/>
              <w:rPr>
                <w:sz w:val="28"/>
                <w:szCs w:val="28"/>
                <w:vertAlign w:val="sub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8</w:t>
            </w:r>
            <w:r w:rsidRPr="0073183E">
              <w:rPr>
                <w:sz w:val="28"/>
                <w:szCs w:val="28"/>
              </w:rPr>
              <w:t xml:space="preserve">: Nêu trạng thái lai hóa của </w:t>
            </w:r>
            <w:r>
              <w:rPr>
                <w:sz w:val="28"/>
                <w:szCs w:val="28"/>
              </w:rPr>
              <w:t>I</w:t>
            </w:r>
            <w:r w:rsidRPr="0073183E">
              <w:rPr>
                <w:sz w:val="28"/>
                <w:szCs w:val="28"/>
              </w:rPr>
              <w:t xml:space="preserve"> trong hợp chất </w:t>
            </w:r>
            <w:r>
              <w:rPr>
                <w:sz w:val="28"/>
                <w:szCs w:val="28"/>
              </w:rPr>
              <w:t>và hình dạng của phân tử IF</w:t>
            </w:r>
            <w:r w:rsidRPr="0073183E">
              <w:rPr>
                <w:sz w:val="28"/>
                <w:szCs w:val="28"/>
                <w:vertAlign w:val="subscript"/>
              </w:rPr>
              <w:t>5</w:t>
            </w:r>
            <w:r>
              <w:rPr>
                <w:sz w:val="28"/>
                <w:szCs w:val="28"/>
                <w:vertAlign w:val="subscript"/>
              </w:rPr>
              <w:t xml:space="preserve">    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4A6E29" w:rsidRPr="00130445" w:rsidRDefault="004A6E29" w:rsidP="004A6E29">
            <w:pPr>
              <w:pStyle w:val="Default"/>
              <w:rPr>
                <w:sz w:val="28"/>
                <w:szCs w:val="28"/>
                <w:vertAlign w:val="super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9</w:t>
            </w:r>
            <w:r w:rsidRPr="0073183E">
              <w:rPr>
                <w:sz w:val="28"/>
                <w:szCs w:val="28"/>
              </w:rPr>
              <w:t>:Dựa vào phương pháp MO-LCAO hãy x</w:t>
            </w:r>
            <w:r w:rsidRPr="0073183E">
              <w:rPr>
                <w:sz w:val="28"/>
                <w:szCs w:val="28"/>
                <w:lang w:val="vi-VN"/>
              </w:rPr>
              <w:t>ác định độ bội</w:t>
            </w:r>
            <w:r>
              <w:rPr>
                <w:sz w:val="28"/>
                <w:szCs w:val="28"/>
              </w:rPr>
              <w:t>, từ tính</w:t>
            </w:r>
            <w:r w:rsidRPr="0073183E">
              <w:rPr>
                <w:sz w:val="28"/>
                <w:szCs w:val="28"/>
                <w:lang w:val="vi-VN"/>
              </w:rPr>
              <w:t xml:space="preserve"> của</w:t>
            </w:r>
            <w:r>
              <w:rPr>
                <w:sz w:val="28"/>
                <w:szCs w:val="28"/>
              </w:rPr>
              <w:t xml:space="preserve"> CO</w:t>
            </w:r>
            <w:r>
              <w:rPr>
                <w:sz w:val="28"/>
                <w:szCs w:val="28"/>
                <w:vertAlign w:val="superscript"/>
              </w:rPr>
              <w:t>-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4A6E29" w:rsidRPr="004B721E" w:rsidRDefault="004A6E29" w:rsidP="004A6E29">
            <w:pPr>
              <w:pStyle w:val="Default"/>
            </w:pPr>
            <w:r w:rsidRPr="00775E8F">
              <w:rPr>
                <w:b/>
                <w:i/>
                <w:sz w:val="28"/>
                <w:szCs w:val="28"/>
              </w:rPr>
              <w:t>Câu 10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7F7F0B">
              <w:rPr>
                <w:sz w:val="28"/>
                <w:szCs w:val="28"/>
              </w:rPr>
              <w:t>Tính điện tích hiệu dụng của electron ngoài cùng của nguyên tố</w:t>
            </w:r>
            <w:r>
              <w:rPr>
                <w:sz w:val="28"/>
                <w:szCs w:val="28"/>
              </w:rPr>
              <w:t xml:space="preserve"> có Z= 32</w:t>
            </w:r>
            <w:r w:rsidRPr="007F7F0B">
              <w:rPr>
                <w:sz w:val="28"/>
                <w:szCs w:val="28"/>
              </w:rPr>
              <w:t>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</w:tbl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</w:t>
      </w:r>
    </w:p>
    <w:p w:rsidR="001F4A86" w:rsidRPr="00787D54" w:rsidRDefault="001F4A86" w:rsidP="001F4A86">
      <w:r>
        <w:t xml:space="preserve">                             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      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4A86" w:rsidRPr="00B066C3" w:rsidRDefault="001F4A86" w:rsidP="001F4A86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</w:t>
      </w: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                                                  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</w:p>
    <w:p w:rsidR="00787D54" w:rsidRDefault="00787D54" w:rsidP="00787D54"/>
    <w:p w:rsidR="001F4A86" w:rsidRDefault="001F4A86" w:rsidP="00787D54"/>
    <w:p w:rsidR="001F4A86" w:rsidRDefault="001F4A86" w:rsidP="00787D54"/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1F4A86" w:rsidTr="001F4A86">
        <w:trPr>
          <w:jc w:val="center"/>
        </w:trPr>
        <w:tc>
          <w:tcPr>
            <w:tcW w:w="5139" w:type="dxa"/>
          </w:tcPr>
          <w:p w:rsidR="00520E50" w:rsidRDefault="00520E50"/>
          <w:p w:rsidR="00520E50" w:rsidRDefault="00520E50"/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F4A86" w:rsidRPr="00326BC7" w:rsidTr="001F4A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5584" behindDoc="0" locked="0" layoutInCell="1" allowOverlap="1" wp14:anchorId="4D4B533C" wp14:editId="5DC515CA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40" name="Straight Arrow Connector 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0" o:spid="_x0000_s1026" type="#_x0000_t32" style="position:absolute;margin-left:60.95pt;margin-top:16.5pt;width:172.5pt;height:0;z-index:251715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UPf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EWUYXsU&#10;7XBGW2eo3DeOPBsDPSlBKewjGIJHsF+9tjmGlWpjfMXspLb6Bdh3SxSUDVV7EXi/nTVipT4ifhfi&#10;N1Zj1l3/BTieoQcHoXmn2nQeEttCTmFG52FG4uQIw4+TdJ48TpEr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r4UPf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1F4A86" w:rsidRPr="00C9190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6608" behindDoc="0" locked="0" layoutInCell="1" allowOverlap="1" wp14:anchorId="5C191704" wp14:editId="4994D07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1" name="Straight Arrow Connector 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1" o:spid="_x0000_s1026" type="#_x0000_t32" style="position:absolute;margin-left:37.5pt;margin-top:.75pt;width:146.25pt;height:0;z-index:251716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4A86" w:rsidRPr="000D5938" w:rsidRDefault="001F4A86" w:rsidP="001F4A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F4A86" w:rsidRPr="000D5938" w:rsidRDefault="001F4A86" w:rsidP="001F4A86">
            <w:pPr>
              <w:spacing w:before="120"/>
              <w:jc w:val="center"/>
            </w:pPr>
          </w:p>
        </w:tc>
      </w:tr>
    </w:tbl>
    <w:p w:rsidR="001F4A86" w:rsidRDefault="001F4A86" w:rsidP="001F4A86"/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</w:rPr>
        <w:t>HỌC KỲ</w:t>
      </w:r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II   NĂM HỌC:  2016 – 2017</w:t>
      </w:r>
    </w:p>
    <w:p w:rsidR="0028732A" w:rsidRDefault="0028732A" w:rsidP="0028732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8732A" w:rsidRPr="00B066C3" w:rsidRDefault="0028732A" w:rsidP="0028732A">
      <w:pPr>
        <w:tabs>
          <w:tab w:val="left" w:pos="1800"/>
        </w:tabs>
        <w:jc w:val="both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B066C3">
        <w:rPr>
          <w:b/>
          <w:color w:val="000000" w:themeColor="text1"/>
          <w:sz w:val="26"/>
          <w:szCs w:val="26"/>
        </w:rPr>
        <w:t>: CAO ĐẲNG</w:t>
      </w:r>
      <w:r>
        <w:rPr>
          <w:b/>
          <w:color w:val="000000" w:themeColor="text1"/>
          <w:sz w:val="26"/>
          <w:szCs w:val="26"/>
        </w:rPr>
        <w:t xml:space="preserve">          </w:t>
      </w:r>
      <w:r w:rsidRPr="00B066C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Học phần</w:t>
      </w:r>
      <w:r w:rsidRPr="00B066C3">
        <w:rPr>
          <w:b/>
          <w:color w:val="000000" w:themeColor="text1"/>
          <w:sz w:val="26"/>
          <w:szCs w:val="26"/>
        </w:rPr>
        <w:t>: HÓA ĐẠI CƯƠNG 1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Ngày </w:t>
      </w:r>
      <w:r w:rsidRPr="00625961">
        <w:rPr>
          <w:b/>
          <w:color w:val="000000" w:themeColor="text1"/>
          <w:sz w:val="26"/>
          <w:szCs w:val="26"/>
        </w:rPr>
        <w:t>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>Thời gian thi:</w:t>
      </w:r>
      <w:r>
        <w:rPr>
          <w:b/>
          <w:color w:val="000000" w:themeColor="text1"/>
          <w:sz w:val="26"/>
          <w:szCs w:val="26"/>
        </w:rPr>
        <w:t xml:space="preserve">45 phút </w:t>
      </w:r>
    </w:p>
    <w:p w:rsidR="0028732A" w:rsidRDefault="0028732A" w:rsidP="0028732A">
      <w:pPr>
        <w:tabs>
          <w:tab w:val="left" w:pos="1800"/>
        </w:tabs>
        <w:spacing w:before="12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</w:t>
      </w: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 xml:space="preserve">16-CĐ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                                        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Họ và tên:                                                                 Điểm</w:t>
      </w:r>
    </w:p>
    <w:p w:rsidR="001F4A86" w:rsidRPr="000829FA" w:rsidRDefault="001F4A86" w:rsidP="001F4A86">
      <w:pPr>
        <w:spacing w:line="276" w:lineRule="auto"/>
        <w:ind w:left="1440" w:firstLine="720"/>
        <w:rPr>
          <w:b/>
          <w:lang w:val="vi-VN"/>
        </w:rPr>
      </w:pPr>
    </w:p>
    <w:p w:rsidR="001F4A86" w:rsidRPr="000829FA" w:rsidRDefault="001F4A86" w:rsidP="001F4A8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D59E31F" wp14:editId="5C6B0B6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2" name="Rounded 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33C5" w:rsidRPr="00134BCB" w:rsidRDefault="00CE33C5" w:rsidP="001F4A8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157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2" o:spid="_x0000_s1032" style="position:absolute;left:0;text-align:left;margin-left:-21.75pt;margin-top:3.25pt;width:87pt;height:24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JwdPQ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E3gnB0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F4A86" w:rsidRPr="00134BCB" w:rsidRDefault="001F4A86" w:rsidP="001F4A8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157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F4A86" w:rsidRDefault="001F4A86" w:rsidP="001F4A8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     </w:t>
      </w:r>
    </w:p>
    <w:tbl>
      <w:tblPr>
        <w:tblStyle w:val="TableGrid"/>
        <w:tblW w:w="11610" w:type="dxa"/>
        <w:tblInd w:w="-1152" w:type="dxa"/>
        <w:tblLook w:val="04A0" w:firstRow="1" w:lastRow="0" w:firstColumn="1" w:lastColumn="0" w:noHBand="0" w:noVBand="1"/>
      </w:tblPr>
      <w:tblGrid>
        <w:gridCol w:w="3240"/>
        <w:gridCol w:w="6210"/>
        <w:gridCol w:w="2160"/>
      </w:tblGrid>
      <w:tr w:rsidR="001F4A86" w:rsidTr="002758B2">
        <w:tc>
          <w:tcPr>
            <w:tcW w:w="324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Câu hỏi</w:t>
            </w:r>
          </w:p>
        </w:tc>
        <w:tc>
          <w:tcPr>
            <w:tcW w:w="621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Phần bài làm</w:t>
            </w:r>
          </w:p>
        </w:tc>
        <w:tc>
          <w:tcPr>
            <w:tcW w:w="216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Đáp số</w:t>
            </w:r>
          </w:p>
        </w:tc>
      </w:tr>
      <w:tr w:rsidR="001F4A86" w:rsidTr="002758B2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966C7A" w:rsidRPr="0073183E" w:rsidRDefault="00966C7A" w:rsidP="00966C7A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1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 xml:space="preserve">Tính </w:t>
            </w:r>
            <w:r>
              <w:rPr>
                <w:sz w:val="28"/>
                <w:szCs w:val="28"/>
              </w:rPr>
              <w:t>thể tich của 1.5 mol</w:t>
            </w:r>
            <w:r w:rsidRPr="0073183E">
              <w:rPr>
                <w:sz w:val="28"/>
                <w:szCs w:val="28"/>
              </w:rPr>
              <w:t xml:space="preserve"> khí CO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>chứa trong bình kín áp suấ</w:t>
            </w:r>
            <w:r>
              <w:rPr>
                <w:sz w:val="28"/>
                <w:szCs w:val="28"/>
              </w:rPr>
              <w:t>t 1.9</w:t>
            </w:r>
            <w:r w:rsidRPr="0073183E">
              <w:rPr>
                <w:sz w:val="28"/>
                <w:szCs w:val="28"/>
              </w:rPr>
              <w:t xml:space="preserve"> atm ở</w:t>
            </w:r>
            <w:r>
              <w:rPr>
                <w:sz w:val="28"/>
                <w:szCs w:val="28"/>
              </w:rPr>
              <w:t xml:space="preserve"> 18</w:t>
            </w:r>
            <w:r w:rsidRPr="0073183E">
              <w:rPr>
                <w:sz w:val="28"/>
                <w:szCs w:val="28"/>
              </w:rPr>
              <w:t>0°C.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2758B2">
        <w:tc>
          <w:tcPr>
            <w:tcW w:w="3240" w:type="dxa"/>
          </w:tcPr>
          <w:p w:rsidR="00966C7A" w:rsidRDefault="00966C7A" w:rsidP="00966C7A">
            <w:pPr>
              <w:rPr>
                <w:b/>
                <w:i/>
                <w:sz w:val="28"/>
                <w:szCs w:val="28"/>
              </w:rPr>
            </w:pPr>
          </w:p>
          <w:p w:rsidR="00966C7A" w:rsidRPr="0073183E" w:rsidRDefault="00966C7A" w:rsidP="00966C7A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2</w:t>
            </w:r>
            <w:r w:rsidRPr="0073183E">
              <w:rPr>
                <w:sz w:val="28"/>
                <w:szCs w:val="28"/>
              </w:rPr>
              <w:t>:Trộn 0.3 lit khí N</w:t>
            </w:r>
            <w:r w:rsidRPr="0073183E">
              <w:rPr>
                <w:sz w:val="28"/>
                <w:szCs w:val="28"/>
                <w:vertAlign w:val="subscript"/>
              </w:rPr>
              <w:t xml:space="preserve">2   </w:t>
            </w:r>
            <w:r w:rsidRPr="0073183E">
              <w:rPr>
                <w:sz w:val="28"/>
                <w:szCs w:val="28"/>
              </w:rPr>
              <w:t>áp suất 0.3 atm; 0,4 lit khí O</w:t>
            </w:r>
            <w:r w:rsidRPr="0073183E">
              <w:rPr>
                <w:sz w:val="28"/>
                <w:szCs w:val="28"/>
                <w:vertAlign w:val="subscript"/>
              </w:rPr>
              <w:t>2</w:t>
            </w:r>
            <w:r w:rsidRPr="0073183E">
              <w:rPr>
                <w:sz w:val="28"/>
                <w:szCs w:val="28"/>
              </w:rPr>
              <w:t xml:space="preserve"> áp suất 0,4 atm; 0,5 lit khí H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 xml:space="preserve"> áp suất 0.5 atm.Thu được </w:t>
            </w:r>
            <w:r>
              <w:rPr>
                <w:sz w:val="28"/>
                <w:szCs w:val="28"/>
              </w:rPr>
              <w:t>1.5</w:t>
            </w:r>
            <w:r w:rsidRPr="0073183E">
              <w:rPr>
                <w:sz w:val="28"/>
                <w:szCs w:val="28"/>
              </w:rPr>
              <w:t xml:space="preserve"> lít hỗn hợp. Tính áp suất chung của hỗn hợp.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2758B2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966C7A" w:rsidRPr="0073183E" w:rsidRDefault="00966C7A" w:rsidP="00966C7A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3</w:t>
            </w:r>
            <w:r w:rsidRPr="0073183E">
              <w:rPr>
                <w:sz w:val="28"/>
                <w:szCs w:val="28"/>
              </w:rPr>
              <w:t xml:space="preserve">: Tính đương lượng của </w:t>
            </w:r>
            <w:r>
              <w:rPr>
                <w:sz w:val="28"/>
                <w:szCs w:val="28"/>
              </w:rPr>
              <w:t>Ni</w:t>
            </w:r>
            <w:r w:rsidRPr="0073183E"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  <w:lang w:val="vi-VN"/>
              </w:rPr>
              <w:t>trong</w:t>
            </w:r>
            <w:r w:rsidRPr="0073183E">
              <w:rPr>
                <w:sz w:val="28"/>
                <w:szCs w:val="28"/>
              </w:rPr>
              <w:t xml:space="preserve"> hợp chất </w:t>
            </w:r>
            <w:r>
              <w:rPr>
                <w:sz w:val="28"/>
                <w:szCs w:val="28"/>
              </w:rPr>
              <w:t>NiCl</w:t>
            </w:r>
            <w:r w:rsidRPr="009A2F73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; Ni</w:t>
            </w:r>
            <w:r w:rsidRPr="009A2F73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O</w:t>
            </w:r>
            <w:r w:rsidRPr="009A2F73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2758B2">
        <w:tc>
          <w:tcPr>
            <w:tcW w:w="3240" w:type="dxa"/>
          </w:tcPr>
          <w:p w:rsidR="00966C7A" w:rsidRDefault="00966C7A" w:rsidP="00966C7A">
            <w:pPr>
              <w:rPr>
                <w:b/>
                <w:i/>
                <w:sz w:val="28"/>
                <w:szCs w:val="28"/>
              </w:rPr>
            </w:pPr>
          </w:p>
          <w:p w:rsidR="00966C7A" w:rsidRPr="0073183E" w:rsidRDefault="00966C7A" w:rsidP="00966C7A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4</w:t>
            </w:r>
            <w:r w:rsidRPr="0073183E">
              <w:rPr>
                <w:sz w:val="28"/>
                <w:szCs w:val="28"/>
              </w:rPr>
              <w:t xml:space="preserve">: Xác định </w:t>
            </w:r>
            <w:r>
              <w:rPr>
                <w:sz w:val="28"/>
                <w:szCs w:val="28"/>
              </w:rPr>
              <w:t>bước</w:t>
            </w:r>
            <w:r w:rsidRPr="0073183E">
              <w:rPr>
                <w:sz w:val="28"/>
                <w:szCs w:val="28"/>
              </w:rPr>
              <w:t xml:space="preserve"> sóng của </w:t>
            </w:r>
            <w:r>
              <w:rPr>
                <w:sz w:val="28"/>
                <w:szCs w:val="28"/>
              </w:rPr>
              <w:t xml:space="preserve">vạch phổ thứ 3 dãy Paschen </w:t>
            </w:r>
            <w:r w:rsidRPr="0073183E">
              <w:rPr>
                <w:sz w:val="28"/>
                <w:szCs w:val="28"/>
              </w:rPr>
              <w:t xml:space="preserve"> của nguyên tử Hidro.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2758B2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966C7A" w:rsidRDefault="00966C7A" w:rsidP="00966C7A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5</w:t>
            </w:r>
            <w:r w:rsidRPr="00775E8F">
              <w:rPr>
                <w:sz w:val="28"/>
                <w:szCs w:val="28"/>
              </w:rPr>
              <w:t xml:space="preserve">: Xác định có bốn số lương tử </w:t>
            </w:r>
            <w:r>
              <w:rPr>
                <w:sz w:val="28"/>
                <w:szCs w:val="28"/>
              </w:rPr>
              <w:t xml:space="preserve">của </w:t>
            </w:r>
            <w:r w:rsidRPr="00775E8F">
              <w:rPr>
                <w:sz w:val="28"/>
                <w:szCs w:val="28"/>
              </w:rPr>
              <w:t xml:space="preserve">electron </w:t>
            </w:r>
            <w:r>
              <w:rPr>
                <w:sz w:val="28"/>
                <w:szCs w:val="28"/>
              </w:rPr>
              <w:t>cuối</w:t>
            </w:r>
            <w:r w:rsidRPr="00775E8F">
              <w:rPr>
                <w:sz w:val="28"/>
                <w:szCs w:val="28"/>
              </w:rPr>
              <w:t xml:space="preserve"> cùng </w:t>
            </w:r>
            <w:r>
              <w:rPr>
                <w:sz w:val="28"/>
                <w:szCs w:val="28"/>
              </w:rPr>
              <w:t>của</w:t>
            </w:r>
            <w:r w:rsidRPr="00775E8F">
              <w:rPr>
                <w:sz w:val="28"/>
                <w:szCs w:val="28"/>
              </w:rPr>
              <w:t xml:space="preserve"> nguyên </w:t>
            </w:r>
            <w:r>
              <w:rPr>
                <w:sz w:val="28"/>
                <w:szCs w:val="28"/>
              </w:rPr>
              <w:t>tử</w:t>
            </w:r>
            <w:r w:rsidRPr="00775E8F">
              <w:rPr>
                <w:sz w:val="28"/>
                <w:szCs w:val="28"/>
              </w:rPr>
              <w:t xml:space="preserve"> có </w:t>
            </w:r>
            <w:r>
              <w:rPr>
                <w:sz w:val="28"/>
                <w:szCs w:val="28"/>
              </w:rPr>
              <w:t>Z=33</w:t>
            </w:r>
          </w:p>
          <w:p w:rsidR="001F4A86" w:rsidRPr="003327D5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2758B2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966C7A" w:rsidRDefault="00966C7A" w:rsidP="00966C7A">
            <w:pPr>
              <w:rPr>
                <w:sz w:val="23"/>
                <w:szCs w:val="23"/>
              </w:rPr>
            </w:pPr>
            <w:r w:rsidRPr="00775E8F">
              <w:rPr>
                <w:b/>
                <w:i/>
                <w:sz w:val="28"/>
                <w:szCs w:val="28"/>
              </w:rPr>
              <w:t>Câu 6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4B721E">
              <w:rPr>
                <w:sz w:val="28"/>
                <w:szCs w:val="28"/>
              </w:rPr>
              <w:t xml:space="preserve">Một nguyên tử (X) có tổng các loại hạt là </w:t>
            </w:r>
            <w:r>
              <w:rPr>
                <w:sz w:val="28"/>
                <w:szCs w:val="28"/>
              </w:rPr>
              <w:t>94</w:t>
            </w:r>
            <w:r w:rsidRPr="004B721E">
              <w:rPr>
                <w:sz w:val="28"/>
                <w:szCs w:val="28"/>
              </w:rPr>
              <w:t xml:space="preserve"> trong đó số hạt mang điện nhiều hơn số hạt không mang điện là </w:t>
            </w:r>
            <w:r>
              <w:rPr>
                <w:sz w:val="28"/>
                <w:szCs w:val="28"/>
              </w:rPr>
              <w:t>22</w:t>
            </w:r>
            <w:r w:rsidRPr="004B721E">
              <w:rPr>
                <w:sz w:val="28"/>
                <w:szCs w:val="28"/>
              </w:rPr>
              <w:t xml:space="preserve"> hạt. Viết ký hiệu nguyên tử của (X).</w:t>
            </w:r>
            <w:r>
              <w:rPr>
                <w:sz w:val="23"/>
                <w:szCs w:val="23"/>
              </w:rPr>
              <w:t xml:space="preserve"> </w:t>
            </w:r>
          </w:p>
          <w:p w:rsidR="001F4A86" w:rsidRPr="00DB4F67" w:rsidRDefault="001F4A86" w:rsidP="001F4A8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2758B2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966C7A" w:rsidRDefault="00966C7A" w:rsidP="00966C7A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7</w:t>
            </w:r>
            <w:r w:rsidRPr="0073183E">
              <w:rPr>
                <w:sz w:val="28"/>
                <w:szCs w:val="28"/>
              </w:rPr>
              <w:t>: Nguyên tử nguyên tố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</w:rPr>
              <w:t xml:space="preserve">M có cấu hình electron </w:t>
            </w:r>
            <w:r>
              <w:rPr>
                <w:sz w:val="28"/>
                <w:szCs w:val="28"/>
              </w:rPr>
              <w:t>4</w:t>
            </w:r>
            <w:r w:rsidRPr="0073183E">
              <w:rPr>
                <w:sz w:val="28"/>
                <w:szCs w:val="28"/>
              </w:rPr>
              <w:t>d</w:t>
            </w:r>
            <w:r w:rsidRPr="0073183E">
              <w:rPr>
                <w:sz w:val="28"/>
                <w:szCs w:val="28"/>
                <w:vertAlign w:val="superscript"/>
              </w:rPr>
              <w:t>10</w:t>
            </w:r>
            <w:r w:rsidRPr="007318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</w:t>
            </w:r>
            <w:r w:rsidRPr="0073183E">
              <w:rPr>
                <w:sz w:val="28"/>
                <w:szCs w:val="28"/>
              </w:rPr>
              <w:t>s</w:t>
            </w:r>
            <w:r w:rsidRPr="0073183E"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. Nêu vị trí của M</w:t>
            </w:r>
            <w:r w:rsidRPr="0073183E">
              <w:rPr>
                <w:sz w:val="28"/>
                <w:szCs w:val="28"/>
              </w:rPr>
              <w:t xml:space="preserve"> trong bảng hệ thống tuần hoàn các nguyên tố hóa học.</w:t>
            </w:r>
          </w:p>
          <w:p w:rsidR="001F4A86" w:rsidRPr="00DB4F67" w:rsidRDefault="001F4A86" w:rsidP="001F4A8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2758B2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966C7A" w:rsidRDefault="00966C7A" w:rsidP="00966C7A">
            <w:pPr>
              <w:pStyle w:val="Default"/>
              <w:rPr>
                <w:sz w:val="28"/>
                <w:szCs w:val="28"/>
                <w:vertAlign w:val="sub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8</w:t>
            </w:r>
            <w:r w:rsidRPr="0073183E">
              <w:rPr>
                <w:sz w:val="28"/>
                <w:szCs w:val="28"/>
              </w:rPr>
              <w:t xml:space="preserve">: Nêu trạng thái lai hóa của P trong hợp chất </w:t>
            </w:r>
            <w:r>
              <w:rPr>
                <w:sz w:val="28"/>
                <w:szCs w:val="28"/>
              </w:rPr>
              <w:t xml:space="preserve">và hình dạng của phân tử </w:t>
            </w:r>
            <w:r w:rsidRPr="0073183E"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</w:rPr>
              <w:t>H</w:t>
            </w:r>
            <w:r w:rsidRPr="009A2F73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  <w:vertAlign w:val="subscript"/>
              </w:rPr>
              <w:t xml:space="preserve">   </w:t>
            </w:r>
          </w:p>
          <w:p w:rsidR="00966C7A" w:rsidRPr="009A2F73" w:rsidRDefault="00966C7A" w:rsidP="00966C7A">
            <w:pPr>
              <w:pStyle w:val="Default"/>
              <w:rPr>
                <w:sz w:val="28"/>
                <w:szCs w:val="28"/>
              </w:rPr>
            </w:pP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2758B2">
        <w:tc>
          <w:tcPr>
            <w:tcW w:w="3240" w:type="dxa"/>
          </w:tcPr>
          <w:p w:rsidR="001F4A86" w:rsidRDefault="00966C7A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  <w:r>
              <w:rPr>
                <w:b/>
                <w:i/>
                <w:sz w:val="28"/>
                <w:szCs w:val="28"/>
              </w:rPr>
              <w:t>Câu</w:t>
            </w:r>
            <w:r w:rsidRPr="00775E8F">
              <w:rPr>
                <w:b/>
                <w:i/>
                <w:sz w:val="28"/>
                <w:szCs w:val="28"/>
              </w:rPr>
              <w:t>9</w:t>
            </w:r>
            <w:r w:rsidRPr="0073183E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</w:rPr>
              <w:t>Dựa vào phương pháp MO-LCAO hãy x</w:t>
            </w:r>
            <w:r w:rsidRPr="0073183E">
              <w:rPr>
                <w:sz w:val="28"/>
                <w:szCs w:val="28"/>
                <w:lang w:val="vi-VN"/>
              </w:rPr>
              <w:t>ác định độ bội</w:t>
            </w:r>
            <w:r>
              <w:rPr>
                <w:sz w:val="28"/>
                <w:szCs w:val="28"/>
              </w:rPr>
              <w:t>, từ tính</w:t>
            </w:r>
            <w:r w:rsidRPr="0073183E">
              <w:rPr>
                <w:sz w:val="28"/>
                <w:szCs w:val="28"/>
                <w:lang w:val="vi-VN"/>
              </w:rPr>
              <w:t xml:space="preserve"> của</w:t>
            </w:r>
            <w:r>
              <w:rPr>
                <w:sz w:val="28"/>
                <w:szCs w:val="28"/>
              </w:rPr>
              <w:t xml:space="preserve"> NF</w:t>
            </w:r>
            <w:r>
              <w:rPr>
                <w:sz w:val="28"/>
                <w:szCs w:val="28"/>
                <w:vertAlign w:val="superscript"/>
              </w:rPr>
              <w:t>+</w:t>
            </w: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2758B2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966C7A" w:rsidRPr="004B721E" w:rsidRDefault="00966C7A" w:rsidP="00966C7A">
            <w:pPr>
              <w:pStyle w:val="Default"/>
            </w:pPr>
            <w:r w:rsidRPr="00775E8F">
              <w:rPr>
                <w:b/>
                <w:i/>
                <w:sz w:val="28"/>
                <w:szCs w:val="28"/>
              </w:rPr>
              <w:t>Câu 10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7F7F0B">
              <w:rPr>
                <w:sz w:val="28"/>
                <w:szCs w:val="28"/>
              </w:rPr>
              <w:t xml:space="preserve">Tính điện tích hiệu dụng của electron ngoài cùng của nguyên tố có Z= </w:t>
            </w:r>
            <w:r>
              <w:rPr>
                <w:sz w:val="28"/>
                <w:szCs w:val="28"/>
              </w:rPr>
              <w:t>33</w:t>
            </w:r>
            <w:r w:rsidRPr="007F7F0B">
              <w:rPr>
                <w:sz w:val="28"/>
                <w:szCs w:val="28"/>
              </w:rPr>
              <w:t>.</w:t>
            </w:r>
          </w:p>
          <w:p w:rsidR="001F4A86" w:rsidRDefault="001F4A86" w:rsidP="001F4A86">
            <w:pPr>
              <w:pStyle w:val="Default"/>
              <w:rPr>
                <w:sz w:val="28"/>
                <w:szCs w:val="28"/>
              </w:rPr>
            </w:pP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</w:tbl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</w:t>
      </w:r>
    </w:p>
    <w:p w:rsidR="001F4A86" w:rsidRPr="00787D54" w:rsidRDefault="001F4A86" w:rsidP="001F4A86">
      <w:r>
        <w:t xml:space="preserve">                             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      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4A86" w:rsidRPr="00B066C3" w:rsidRDefault="001F4A86" w:rsidP="001F4A86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</w:t>
      </w: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                                                  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</w:p>
    <w:p w:rsidR="001F4A86" w:rsidRDefault="001F4A86" w:rsidP="001F4A86">
      <w:pPr>
        <w:jc w:val="center"/>
      </w:pPr>
    </w:p>
    <w:p w:rsidR="001F4A86" w:rsidRDefault="001F4A86" w:rsidP="00966C7A">
      <w:pPr>
        <w:spacing w:before="60" w:after="60"/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1F4A86" w:rsidTr="001F4A86">
        <w:trPr>
          <w:jc w:val="center"/>
        </w:trPr>
        <w:tc>
          <w:tcPr>
            <w:tcW w:w="5139" w:type="dxa"/>
          </w:tcPr>
          <w:p w:rsidR="001F4A86" w:rsidRDefault="001F4A86"/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F4A86" w:rsidRPr="00326BC7" w:rsidTr="001F4A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9680" behindDoc="0" locked="0" layoutInCell="1" allowOverlap="1" wp14:anchorId="11A07064" wp14:editId="5304723C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43" name="Straight Arrow Connector 4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3" o:spid="_x0000_s1026" type="#_x0000_t32" style="position:absolute;margin-left:60.95pt;margin-top:16.5pt;width:172.5pt;height:0;z-index:251719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KpiDOy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1F4A86" w:rsidRPr="00C9190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20704" behindDoc="0" locked="0" layoutInCell="1" allowOverlap="1" wp14:anchorId="6C9F53B1" wp14:editId="375A9CB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4" name="Straight Arrow Connector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4" o:spid="_x0000_s1026" type="#_x0000_t32" style="position:absolute;margin-left:37.5pt;margin-top:.75pt;width:146.25pt;height:0;z-index:251720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avF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GGZq8U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4A86" w:rsidRPr="000D5938" w:rsidRDefault="001F4A86" w:rsidP="001F4A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F4A86" w:rsidRPr="000D5938" w:rsidRDefault="001F4A86" w:rsidP="001F4A86">
            <w:pPr>
              <w:spacing w:before="120"/>
              <w:jc w:val="center"/>
            </w:pPr>
          </w:p>
        </w:tc>
      </w:tr>
    </w:tbl>
    <w:p w:rsidR="001F4A86" w:rsidRDefault="001F4A86" w:rsidP="001F4A86"/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</w:rPr>
        <w:t>HỌC KỲ</w:t>
      </w:r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II   NĂM HỌC:  2016 – 2017</w:t>
      </w:r>
    </w:p>
    <w:p w:rsidR="0028732A" w:rsidRDefault="0028732A" w:rsidP="0028732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8732A" w:rsidRPr="00B066C3" w:rsidRDefault="0028732A" w:rsidP="0028732A">
      <w:pPr>
        <w:tabs>
          <w:tab w:val="left" w:pos="1800"/>
        </w:tabs>
        <w:jc w:val="both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B066C3">
        <w:rPr>
          <w:b/>
          <w:color w:val="000000" w:themeColor="text1"/>
          <w:sz w:val="26"/>
          <w:szCs w:val="26"/>
        </w:rPr>
        <w:t>: CAO ĐẲNG</w:t>
      </w:r>
      <w:r>
        <w:rPr>
          <w:b/>
          <w:color w:val="000000" w:themeColor="text1"/>
          <w:sz w:val="26"/>
          <w:szCs w:val="26"/>
        </w:rPr>
        <w:t xml:space="preserve">          </w:t>
      </w:r>
      <w:r w:rsidRPr="00B066C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Học phần</w:t>
      </w:r>
      <w:r w:rsidRPr="00B066C3">
        <w:rPr>
          <w:b/>
          <w:color w:val="000000" w:themeColor="text1"/>
          <w:sz w:val="26"/>
          <w:szCs w:val="26"/>
        </w:rPr>
        <w:t>: HÓA ĐẠI CƯƠNG 1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Ngày </w:t>
      </w:r>
      <w:r w:rsidRPr="00625961">
        <w:rPr>
          <w:b/>
          <w:color w:val="000000" w:themeColor="text1"/>
          <w:sz w:val="26"/>
          <w:szCs w:val="26"/>
        </w:rPr>
        <w:t>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>Thời gian thi:</w:t>
      </w:r>
      <w:r>
        <w:rPr>
          <w:b/>
          <w:color w:val="000000" w:themeColor="text1"/>
          <w:sz w:val="26"/>
          <w:szCs w:val="26"/>
        </w:rPr>
        <w:t xml:space="preserve">45 phút </w:t>
      </w:r>
    </w:p>
    <w:p w:rsidR="0028732A" w:rsidRDefault="0028732A" w:rsidP="0028732A">
      <w:pPr>
        <w:tabs>
          <w:tab w:val="left" w:pos="1800"/>
        </w:tabs>
        <w:spacing w:before="12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</w:t>
      </w: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 xml:space="preserve">16-CĐ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                                        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Họ và tên:                                                                 Điểm</w:t>
      </w:r>
    </w:p>
    <w:p w:rsidR="001F4A86" w:rsidRPr="000829FA" w:rsidRDefault="001F4A86" w:rsidP="001F4A86">
      <w:pPr>
        <w:spacing w:line="276" w:lineRule="auto"/>
        <w:ind w:left="1440" w:firstLine="720"/>
        <w:rPr>
          <w:b/>
          <w:lang w:val="vi-VN"/>
        </w:rPr>
      </w:pPr>
    </w:p>
    <w:p w:rsidR="001F4A86" w:rsidRPr="000829FA" w:rsidRDefault="001F4A86" w:rsidP="001F4A8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A3B1C95" wp14:editId="38C43C8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5" name="Rounded 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33C5" w:rsidRPr="00134BCB" w:rsidRDefault="00CE33C5" w:rsidP="001F4A8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158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5" o:spid="_x0000_s1033" style="position:absolute;left:0;text-align:left;margin-left:-21.75pt;margin-top:3.25pt;width:87pt;height:24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Abgta4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F4A86" w:rsidRPr="00134BCB" w:rsidRDefault="001F4A86" w:rsidP="001F4A8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158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F4A86" w:rsidRDefault="001F4A86" w:rsidP="001F4A8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     </w:t>
      </w:r>
    </w:p>
    <w:tbl>
      <w:tblPr>
        <w:tblStyle w:val="TableGrid"/>
        <w:tblW w:w="11610" w:type="dxa"/>
        <w:tblInd w:w="-1152" w:type="dxa"/>
        <w:tblLook w:val="04A0" w:firstRow="1" w:lastRow="0" w:firstColumn="1" w:lastColumn="0" w:noHBand="0" w:noVBand="1"/>
      </w:tblPr>
      <w:tblGrid>
        <w:gridCol w:w="3240"/>
        <w:gridCol w:w="6210"/>
        <w:gridCol w:w="2160"/>
      </w:tblGrid>
      <w:tr w:rsidR="001F4A86" w:rsidTr="001F4A86">
        <w:tc>
          <w:tcPr>
            <w:tcW w:w="324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Câu hỏi</w:t>
            </w:r>
          </w:p>
        </w:tc>
        <w:tc>
          <w:tcPr>
            <w:tcW w:w="621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Phần bài làm</w:t>
            </w:r>
          </w:p>
        </w:tc>
        <w:tc>
          <w:tcPr>
            <w:tcW w:w="216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Đáp số</w:t>
            </w: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966C7A" w:rsidRPr="0073183E" w:rsidRDefault="00966C7A" w:rsidP="00966C7A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1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 xml:space="preserve">Tính </w:t>
            </w:r>
            <w:r>
              <w:rPr>
                <w:sz w:val="28"/>
                <w:szCs w:val="28"/>
              </w:rPr>
              <w:t>áp suất</w:t>
            </w:r>
            <w:r w:rsidRPr="007318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của 1.8 mol </w:t>
            </w:r>
            <w:r w:rsidRPr="0073183E">
              <w:rPr>
                <w:sz w:val="28"/>
                <w:szCs w:val="28"/>
              </w:rPr>
              <w:t>khí CO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>chứa trong bình kín thể</w:t>
            </w:r>
            <w:r>
              <w:rPr>
                <w:sz w:val="28"/>
                <w:szCs w:val="28"/>
              </w:rPr>
              <w:t xml:space="preserve"> tích 1.7</w:t>
            </w:r>
            <w:r w:rsidRPr="0073183E">
              <w:rPr>
                <w:sz w:val="28"/>
                <w:szCs w:val="28"/>
              </w:rPr>
              <w:t xml:space="preserve"> lít, ở 1</w:t>
            </w:r>
            <w:r>
              <w:rPr>
                <w:sz w:val="28"/>
                <w:szCs w:val="28"/>
              </w:rPr>
              <w:t>6</w:t>
            </w:r>
            <w:r w:rsidRPr="0073183E">
              <w:rPr>
                <w:sz w:val="28"/>
                <w:szCs w:val="28"/>
              </w:rPr>
              <w:t>0°C.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966C7A" w:rsidRPr="0073183E" w:rsidRDefault="00966C7A" w:rsidP="00966C7A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2</w:t>
            </w:r>
            <w:r w:rsidRPr="0073183E">
              <w:rPr>
                <w:sz w:val="28"/>
                <w:szCs w:val="28"/>
              </w:rPr>
              <w:t>:Trộn 0.3 lit khí N</w:t>
            </w:r>
            <w:r w:rsidRPr="0073183E">
              <w:rPr>
                <w:sz w:val="28"/>
                <w:szCs w:val="28"/>
                <w:vertAlign w:val="subscript"/>
              </w:rPr>
              <w:t xml:space="preserve">2   </w:t>
            </w:r>
            <w:r w:rsidRPr="0073183E">
              <w:rPr>
                <w:sz w:val="28"/>
                <w:szCs w:val="28"/>
              </w:rPr>
              <w:t>áp suất 0.3 atm; 0,4 lit khí O</w:t>
            </w:r>
            <w:r w:rsidRPr="0073183E">
              <w:rPr>
                <w:sz w:val="28"/>
                <w:szCs w:val="28"/>
                <w:vertAlign w:val="subscript"/>
              </w:rPr>
              <w:t>2</w:t>
            </w:r>
            <w:r w:rsidRPr="0073183E">
              <w:rPr>
                <w:sz w:val="28"/>
                <w:szCs w:val="28"/>
              </w:rPr>
              <w:t xml:space="preserve"> áp suất 0,4 atm; 0,5 lit khí H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 xml:space="preserve"> áp suất 0.5 atm.Thu đượ</w:t>
            </w:r>
            <w:r>
              <w:rPr>
                <w:sz w:val="28"/>
                <w:szCs w:val="28"/>
              </w:rPr>
              <w:t>c 2.5</w:t>
            </w:r>
            <w:r w:rsidRPr="0073183E">
              <w:rPr>
                <w:sz w:val="28"/>
                <w:szCs w:val="28"/>
              </w:rPr>
              <w:t xml:space="preserve"> lít hỗn hợp. Tính áp suất chung của hỗn hợp.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966C7A" w:rsidRPr="0073183E" w:rsidRDefault="00966C7A" w:rsidP="00966C7A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3</w:t>
            </w:r>
            <w:r w:rsidRPr="0073183E">
              <w:rPr>
                <w:sz w:val="28"/>
                <w:szCs w:val="28"/>
              </w:rPr>
              <w:t xml:space="preserve">: Tính đương lượng của </w:t>
            </w:r>
            <w:r>
              <w:rPr>
                <w:sz w:val="28"/>
                <w:szCs w:val="28"/>
              </w:rPr>
              <w:t>C</w:t>
            </w:r>
            <w:r w:rsidRPr="0073183E"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  <w:lang w:val="vi-VN"/>
              </w:rPr>
              <w:t>trong</w:t>
            </w:r>
            <w:r w:rsidRPr="0073183E">
              <w:rPr>
                <w:sz w:val="28"/>
                <w:szCs w:val="28"/>
              </w:rPr>
              <w:t xml:space="preserve"> hợp chất </w:t>
            </w:r>
            <w:r>
              <w:rPr>
                <w:sz w:val="28"/>
                <w:szCs w:val="28"/>
              </w:rPr>
              <w:t>H</w:t>
            </w:r>
            <w:r w:rsidRPr="00A942E4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CO</w:t>
            </w:r>
            <w:r w:rsidRPr="00A942E4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; CO.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966C7A" w:rsidRDefault="00966C7A" w:rsidP="00966C7A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4</w:t>
            </w:r>
            <w:r w:rsidRPr="0073183E">
              <w:rPr>
                <w:sz w:val="28"/>
                <w:szCs w:val="28"/>
              </w:rPr>
              <w:t xml:space="preserve">: Xác định </w:t>
            </w:r>
            <w:r>
              <w:rPr>
                <w:sz w:val="28"/>
                <w:szCs w:val="28"/>
              </w:rPr>
              <w:t>số</w:t>
            </w:r>
            <w:r w:rsidRPr="0073183E">
              <w:rPr>
                <w:sz w:val="28"/>
                <w:szCs w:val="28"/>
              </w:rPr>
              <w:t xml:space="preserve"> sóng của </w:t>
            </w:r>
            <w:r>
              <w:rPr>
                <w:sz w:val="28"/>
                <w:szCs w:val="28"/>
              </w:rPr>
              <w:t xml:space="preserve">vạch phổ thứ 3 dãy Paschen </w:t>
            </w:r>
            <w:r w:rsidRPr="0073183E">
              <w:rPr>
                <w:sz w:val="28"/>
                <w:szCs w:val="28"/>
              </w:rPr>
              <w:t xml:space="preserve"> của nguyên tử Hidro.</w:t>
            </w:r>
          </w:p>
          <w:p w:rsidR="001F4A86" w:rsidRDefault="001F4A86" w:rsidP="001F4A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  <w:r w:rsidRPr="0073183E">
              <w:rPr>
                <w:sz w:val="28"/>
                <w:szCs w:val="28"/>
              </w:rPr>
              <w:t xml:space="preserve"> 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966C7A" w:rsidRDefault="00966C7A" w:rsidP="00966C7A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5</w:t>
            </w:r>
            <w:r w:rsidRPr="00775E8F">
              <w:rPr>
                <w:sz w:val="28"/>
                <w:szCs w:val="28"/>
              </w:rPr>
              <w:t>: Xác định có bốn số</w:t>
            </w:r>
            <w:r>
              <w:rPr>
                <w:sz w:val="28"/>
                <w:szCs w:val="28"/>
              </w:rPr>
              <w:t xml:space="preserve"> lượ</w:t>
            </w:r>
            <w:r w:rsidRPr="00775E8F">
              <w:rPr>
                <w:sz w:val="28"/>
                <w:szCs w:val="28"/>
              </w:rPr>
              <w:t xml:space="preserve">ng tử </w:t>
            </w:r>
            <w:r>
              <w:rPr>
                <w:sz w:val="28"/>
                <w:szCs w:val="28"/>
              </w:rPr>
              <w:t xml:space="preserve">của </w:t>
            </w:r>
            <w:r w:rsidRPr="00775E8F">
              <w:rPr>
                <w:sz w:val="28"/>
                <w:szCs w:val="28"/>
              </w:rPr>
              <w:t xml:space="preserve">electron </w:t>
            </w:r>
            <w:r>
              <w:rPr>
                <w:sz w:val="28"/>
                <w:szCs w:val="28"/>
              </w:rPr>
              <w:t>ngoài</w:t>
            </w:r>
            <w:r w:rsidRPr="00775E8F">
              <w:rPr>
                <w:sz w:val="28"/>
                <w:szCs w:val="28"/>
              </w:rPr>
              <w:t xml:space="preserve"> cùng </w:t>
            </w:r>
            <w:r>
              <w:rPr>
                <w:sz w:val="28"/>
                <w:szCs w:val="28"/>
              </w:rPr>
              <w:t>của</w:t>
            </w:r>
            <w:r w:rsidRPr="00775E8F">
              <w:rPr>
                <w:sz w:val="28"/>
                <w:szCs w:val="28"/>
              </w:rPr>
              <w:t xml:space="preserve"> nguyên </w:t>
            </w:r>
            <w:r>
              <w:rPr>
                <w:sz w:val="28"/>
                <w:szCs w:val="28"/>
              </w:rPr>
              <w:t>tử</w:t>
            </w:r>
            <w:r w:rsidRPr="00775E8F">
              <w:rPr>
                <w:sz w:val="28"/>
                <w:szCs w:val="28"/>
              </w:rPr>
              <w:t xml:space="preserve"> có </w:t>
            </w:r>
            <w:r>
              <w:rPr>
                <w:sz w:val="28"/>
                <w:szCs w:val="28"/>
              </w:rPr>
              <w:t>Z=33</w:t>
            </w:r>
          </w:p>
          <w:p w:rsidR="001F4A86" w:rsidRPr="003327D5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966C7A" w:rsidRDefault="00966C7A" w:rsidP="00966C7A">
            <w:pPr>
              <w:rPr>
                <w:sz w:val="23"/>
                <w:szCs w:val="23"/>
              </w:rPr>
            </w:pPr>
            <w:r w:rsidRPr="00775E8F">
              <w:rPr>
                <w:b/>
                <w:i/>
                <w:sz w:val="28"/>
                <w:szCs w:val="28"/>
              </w:rPr>
              <w:t>Câu 6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4B721E">
              <w:rPr>
                <w:sz w:val="28"/>
                <w:szCs w:val="28"/>
              </w:rPr>
              <w:t>Một nguyên tử (X) có tổng các loại hạ</w:t>
            </w:r>
            <w:r>
              <w:rPr>
                <w:sz w:val="28"/>
                <w:szCs w:val="28"/>
              </w:rPr>
              <w:t>t là 58</w:t>
            </w:r>
            <w:r w:rsidRPr="004B721E">
              <w:rPr>
                <w:sz w:val="28"/>
                <w:szCs w:val="28"/>
              </w:rPr>
              <w:t xml:space="preserve"> trong đó số hạt mang điện nhiều hơn số hạt không mang điện là </w:t>
            </w:r>
            <w:r>
              <w:rPr>
                <w:sz w:val="28"/>
                <w:szCs w:val="28"/>
              </w:rPr>
              <w:t>20</w:t>
            </w:r>
            <w:r w:rsidRPr="004B721E">
              <w:rPr>
                <w:sz w:val="28"/>
                <w:szCs w:val="28"/>
              </w:rPr>
              <w:t xml:space="preserve"> hạt. Viết ký hiệu nguyên tử của (X).</w:t>
            </w:r>
            <w:r>
              <w:rPr>
                <w:sz w:val="23"/>
                <w:szCs w:val="23"/>
              </w:rPr>
              <w:t xml:space="preserve"> </w:t>
            </w:r>
          </w:p>
          <w:p w:rsidR="001F4A86" w:rsidRPr="00DB4F67" w:rsidRDefault="001F4A86" w:rsidP="001F4A8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966C7A" w:rsidRDefault="00966C7A" w:rsidP="00966C7A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7</w:t>
            </w:r>
            <w:r w:rsidRPr="0073183E">
              <w:rPr>
                <w:sz w:val="28"/>
                <w:szCs w:val="28"/>
              </w:rPr>
              <w:t>: Nguyên tử nguyên tố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</w:rPr>
              <w:t>M có cấ</w:t>
            </w:r>
            <w:r>
              <w:rPr>
                <w:sz w:val="28"/>
                <w:szCs w:val="28"/>
              </w:rPr>
              <w:t>u hình electron 4</w:t>
            </w:r>
            <w:r w:rsidRPr="0073183E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  <w:vertAlign w:val="superscript"/>
              </w:rPr>
              <w:t>6</w:t>
            </w:r>
            <w:r w:rsidRPr="007318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</w:t>
            </w:r>
            <w:r w:rsidRPr="0073183E">
              <w:rPr>
                <w:sz w:val="28"/>
                <w:szCs w:val="28"/>
              </w:rPr>
              <w:t>s</w:t>
            </w:r>
            <w:r w:rsidRPr="0073183E"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. Nêu vị trí của M</w:t>
            </w:r>
            <w:r w:rsidRPr="0073183E">
              <w:rPr>
                <w:sz w:val="28"/>
                <w:szCs w:val="28"/>
              </w:rPr>
              <w:t xml:space="preserve"> trong bảng hệ thống tuần hoàn các nguyên tố hóa học.</w:t>
            </w:r>
          </w:p>
          <w:p w:rsidR="001F4A86" w:rsidRPr="00DB4F67" w:rsidRDefault="001F4A86" w:rsidP="001F4A8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966C7A" w:rsidRDefault="00966C7A" w:rsidP="00966C7A">
            <w:pPr>
              <w:pStyle w:val="Default"/>
              <w:rPr>
                <w:sz w:val="28"/>
                <w:szCs w:val="28"/>
                <w:vertAlign w:val="sub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8</w:t>
            </w:r>
            <w:r w:rsidRPr="0073183E">
              <w:rPr>
                <w:sz w:val="28"/>
                <w:szCs w:val="28"/>
              </w:rPr>
              <w:t xml:space="preserve">: Nêu trạng thái lai hóa của </w:t>
            </w:r>
            <w:r>
              <w:rPr>
                <w:sz w:val="28"/>
                <w:szCs w:val="28"/>
              </w:rPr>
              <w:t>S</w:t>
            </w:r>
            <w:r w:rsidRPr="0073183E">
              <w:rPr>
                <w:sz w:val="28"/>
                <w:szCs w:val="28"/>
              </w:rPr>
              <w:t xml:space="preserve"> trong hợp chất </w:t>
            </w:r>
            <w:r>
              <w:rPr>
                <w:sz w:val="28"/>
                <w:szCs w:val="28"/>
              </w:rPr>
              <w:t>và hình dạng của phân tử H</w:t>
            </w:r>
            <w:r w:rsidRPr="00A942E4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S.</w:t>
            </w:r>
            <w:r>
              <w:rPr>
                <w:sz w:val="28"/>
                <w:szCs w:val="28"/>
                <w:vertAlign w:val="subscript"/>
              </w:rPr>
              <w:t xml:space="preserve">    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A76674" w:rsidRDefault="00A76674" w:rsidP="00966C7A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966C7A" w:rsidRPr="00A942E4" w:rsidRDefault="00966C7A" w:rsidP="00966C7A">
            <w:pPr>
              <w:pStyle w:val="Default"/>
              <w:rPr>
                <w:sz w:val="28"/>
                <w:szCs w:val="28"/>
                <w:vertAlign w:val="super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9</w:t>
            </w:r>
            <w:r w:rsidRPr="0073183E">
              <w:rPr>
                <w:sz w:val="28"/>
                <w:szCs w:val="28"/>
              </w:rPr>
              <w:t>:Dựa vào phương pháp MO-LCAO hãy x</w:t>
            </w:r>
            <w:r w:rsidRPr="0073183E">
              <w:rPr>
                <w:sz w:val="28"/>
                <w:szCs w:val="28"/>
                <w:lang w:val="vi-VN"/>
              </w:rPr>
              <w:t>ác định độ bội</w:t>
            </w:r>
            <w:r>
              <w:rPr>
                <w:sz w:val="28"/>
                <w:szCs w:val="28"/>
              </w:rPr>
              <w:t>, từ tính</w:t>
            </w:r>
            <w:r w:rsidRPr="0073183E">
              <w:rPr>
                <w:sz w:val="28"/>
                <w:szCs w:val="28"/>
                <w:lang w:val="vi-VN"/>
              </w:rPr>
              <w:t xml:space="preserve"> của</w:t>
            </w:r>
            <w:r>
              <w:rPr>
                <w:sz w:val="28"/>
                <w:szCs w:val="28"/>
              </w:rPr>
              <w:t xml:space="preserve"> FO</w:t>
            </w:r>
            <w:r>
              <w:rPr>
                <w:sz w:val="28"/>
                <w:szCs w:val="28"/>
                <w:vertAlign w:val="superscript"/>
              </w:rPr>
              <w:t>-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966C7A" w:rsidRPr="004B721E" w:rsidRDefault="00966C7A" w:rsidP="00966C7A">
            <w:pPr>
              <w:pStyle w:val="Default"/>
            </w:pPr>
            <w:r w:rsidRPr="00775E8F">
              <w:rPr>
                <w:b/>
                <w:i/>
                <w:sz w:val="28"/>
                <w:szCs w:val="28"/>
              </w:rPr>
              <w:t>Câu 10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7F7F0B">
              <w:rPr>
                <w:sz w:val="28"/>
                <w:szCs w:val="28"/>
              </w:rPr>
              <w:t xml:space="preserve">Tính điện tích hiệu dụng của electron ngoài cùng của nguyên tố có Z= </w:t>
            </w:r>
            <w:r>
              <w:rPr>
                <w:sz w:val="28"/>
                <w:szCs w:val="28"/>
              </w:rPr>
              <w:t>34</w:t>
            </w:r>
            <w:r w:rsidRPr="007F7F0B">
              <w:rPr>
                <w:sz w:val="28"/>
                <w:szCs w:val="28"/>
              </w:rPr>
              <w:t>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</w:tbl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</w:t>
      </w:r>
    </w:p>
    <w:p w:rsidR="001F4A86" w:rsidRPr="00787D54" w:rsidRDefault="001F4A86" w:rsidP="001F4A86">
      <w:r>
        <w:t xml:space="preserve">                             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      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4A86" w:rsidRPr="00B066C3" w:rsidRDefault="001F4A86" w:rsidP="001F4A86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</w:t>
      </w: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                                                  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</w:p>
    <w:p w:rsidR="001F4A86" w:rsidRDefault="001F4A86" w:rsidP="001F4A86">
      <w:pPr>
        <w:jc w:val="center"/>
      </w:pPr>
    </w:p>
    <w:p w:rsidR="001F4A86" w:rsidRDefault="001F4A86" w:rsidP="001F4A86">
      <w:pPr>
        <w:spacing w:before="60" w:after="60"/>
        <w:jc w:val="center"/>
      </w:pPr>
    </w:p>
    <w:p w:rsidR="001F4A86" w:rsidRDefault="001F4A86" w:rsidP="001F4A86">
      <w:pPr>
        <w:spacing w:before="60" w:after="60"/>
        <w:jc w:val="center"/>
      </w:pPr>
    </w:p>
    <w:p w:rsidR="001F4A86" w:rsidRDefault="001F4A86" w:rsidP="001F4A86">
      <w:pPr>
        <w:spacing w:before="60" w:after="60"/>
        <w:jc w:val="center"/>
      </w:pPr>
    </w:p>
    <w:p w:rsidR="001F4A86" w:rsidRDefault="001F4A86" w:rsidP="001F4A86">
      <w:pPr>
        <w:spacing w:before="60" w:after="60"/>
        <w:jc w:val="center"/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1F4A86" w:rsidTr="001F4A8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F4A86" w:rsidRPr="00326BC7" w:rsidTr="001F4A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23776" behindDoc="0" locked="0" layoutInCell="1" allowOverlap="1" wp14:anchorId="5B52A397" wp14:editId="0C5AB99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46" name="Straight Arrow Connector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6" o:spid="_x0000_s1026" type="#_x0000_t32" style="position:absolute;margin-left:60.95pt;margin-top:16.5pt;width:172.5pt;height:0;z-index:251723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qBWyzS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1F4A86" w:rsidRPr="00C9190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24800" behindDoc="0" locked="0" layoutInCell="1" allowOverlap="1" wp14:anchorId="0F8D9DC3" wp14:editId="46E9EA2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7" name="Straight Arrow Connector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7" o:spid="_x0000_s1026" type="#_x0000_t32" style="position:absolute;margin-left:37.5pt;margin-top:.75pt;width:146.25pt;height:0;z-index:251724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CDgayE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4A86" w:rsidRPr="000D5938" w:rsidRDefault="001F4A86" w:rsidP="001F4A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F4A86" w:rsidRPr="000D5938" w:rsidRDefault="001F4A86" w:rsidP="001F4A86">
            <w:pPr>
              <w:spacing w:before="120"/>
              <w:jc w:val="center"/>
            </w:pPr>
          </w:p>
        </w:tc>
      </w:tr>
    </w:tbl>
    <w:p w:rsidR="001F4A86" w:rsidRDefault="001F4A86" w:rsidP="001F4A86"/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</w:rPr>
        <w:t>HỌC KỲ</w:t>
      </w:r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II   NĂM HỌC:  2016 – 2017</w:t>
      </w:r>
    </w:p>
    <w:p w:rsidR="0028732A" w:rsidRDefault="0028732A" w:rsidP="0028732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8732A" w:rsidRPr="00B066C3" w:rsidRDefault="0028732A" w:rsidP="0028732A">
      <w:pPr>
        <w:tabs>
          <w:tab w:val="left" w:pos="1800"/>
        </w:tabs>
        <w:jc w:val="both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B066C3">
        <w:rPr>
          <w:b/>
          <w:color w:val="000000" w:themeColor="text1"/>
          <w:sz w:val="26"/>
          <w:szCs w:val="26"/>
        </w:rPr>
        <w:t>: CAO ĐẲNG</w:t>
      </w:r>
      <w:r>
        <w:rPr>
          <w:b/>
          <w:color w:val="000000" w:themeColor="text1"/>
          <w:sz w:val="26"/>
          <w:szCs w:val="26"/>
        </w:rPr>
        <w:t xml:space="preserve">          </w:t>
      </w:r>
      <w:r w:rsidRPr="00B066C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Học phần</w:t>
      </w:r>
      <w:r w:rsidRPr="00B066C3">
        <w:rPr>
          <w:b/>
          <w:color w:val="000000" w:themeColor="text1"/>
          <w:sz w:val="26"/>
          <w:szCs w:val="26"/>
        </w:rPr>
        <w:t>: HÓA ĐẠI CƯƠNG 1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Ngày </w:t>
      </w:r>
      <w:r w:rsidRPr="00625961">
        <w:rPr>
          <w:b/>
          <w:color w:val="000000" w:themeColor="text1"/>
          <w:sz w:val="26"/>
          <w:szCs w:val="26"/>
        </w:rPr>
        <w:t>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>Thời gian thi:</w:t>
      </w:r>
      <w:r>
        <w:rPr>
          <w:b/>
          <w:color w:val="000000" w:themeColor="text1"/>
          <w:sz w:val="26"/>
          <w:szCs w:val="26"/>
        </w:rPr>
        <w:t xml:space="preserve">45 phút </w:t>
      </w:r>
    </w:p>
    <w:p w:rsidR="0028732A" w:rsidRDefault="0028732A" w:rsidP="0028732A">
      <w:pPr>
        <w:tabs>
          <w:tab w:val="left" w:pos="1800"/>
        </w:tabs>
        <w:spacing w:before="12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</w:t>
      </w: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 xml:space="preserve">16-CĐ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                                        </w:t>
      </w:r>
    </w:p>
    <w:p w:rsidR="0028732A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Họ và tên:                                                                 Điểm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bookmarkStart w:id="0" w:name="_GoBack"/>
      <w:bookmarkEnd w:id="0"/>
    </w:p>
    <w:p w:rsidR="001F4A86" w:rsidRPr="000829FA" w:rsidRDefault="001F4A86" w:rsidP="001F4A8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6C8A95F" wp14:editId="2B1654C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8" name="Rounded 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33C5" w:rsidRPr="00134BCB" w:rsidRDefault="00CE33C5" w:rsidP="001F4A8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159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8" o:spid="_x0000_s1034" style="position:absolute;left:0;text-align:left;margin-left:-21.75pt;margin-top:3.25pt;width:87pt;height:24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C2gziS/gAAAOEBAAATAAAAAAAAAAAAAAAAAAAA&#10;AABbQ29udGVudF9UeXBlc10ueG1sUEsBAi0AFAAGAAgAAAAhADj9If/WAAAAlAEAAAsAAAAAAAAA&#10;AAAAAAAALwEAAF9yZWxzLy5yZWxzUEsBAi0AFAAGAAgAAAAhANPYPZU6AgAAfAQAAA4AAAAAAAAA&#10;AAAAAAAALgIAAGRycy9lMm9Eb2MueG1sUEsBAi0AFAAGAAgAAAAhACvzM5LdAAAACAEAAA8AAAAA&#10;AAAAAAAAAAAAlAQAAGRycy9kb3ducmV2LnhtbFBLBQYAAAAABAAEAPMAAACeBQAAAAA=&#10;" strokecolor="blue">
                <v:textbox>
                  <w:txbxContent>
                    <w:p w:rsidR="001F4A86" w:rsidRPr="00134BCB" w:rsidRDefault="001F4A86" w:rsidP="001F4A8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159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F4A86" w:rsidRDefault="001F4A86" w:rsidP="001F4A8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     </w:t>
      </w:r>
    </w:p>
    <w:tbl>
      <w:tblPr>
        <w:tblStyle w:val="TableGrid"/>
        <w:tblW w:w="11610" w:type="dxa"/>
        <w:tblInd w:w="-1152" w:type="dxa"/>
        <w:tblLook w:val="04A0" w:firstRow="1" w:lastRow="0" w:firstColumn="1" w:lastColumn="0" w:noHBand="0" w:noVBand="1"/>
      </w:tblPr>
      <w:tblGrid>
        <w:gridCol w:w="3240"/>
        <w:gridCol w:w="6210"/>
        <w:gridCol w:w="2160"/>
      </w:tblGrid>
      <w:tr w:rsidR="001F4A86" w:rsidTr="001F4A86">
        <w:tc>
          <w:tcPr>
            <w:tcW w:w="324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Câu hỏi</w:t>
            </w:r>
          </w:p>
        </w:tc>
        <w:tc>
          <w:tcPr>
            <w:tcW w:w="621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Phần bài làm</w:t>
            </w:r>
          </w:p>
        </w:tc>
        <w:tc>
          <w:tcPr>
            <w:tcW w:w="216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Đáp số</w:t>
            </w: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DE002D" w:rsidRPr="0073183E" w:rsidRDefault="00DE002D" w:rsidP="00DE002D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1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>Tính số mol khí CO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>chứa trong bình kín thể</w:t>
            </w:r>
            <w:r>
              <w:rPr>
                <w:sz w:val="28"/>
                <w:szCs w:val="28"/>
              </w:rPr>
              <w:t xml:space="preserve"> tích 1.8</w:t>
            </w:r>
            <w:r w:rsidRPr="0073183E">
              <w:rPr>
                <w:sz w:val="28"/>
                <w:szCs w:val="28"/>
              </w:rPr>
              <w:t xml:space="preserve"> lít, áp suất 1.5 atm ở 1</w:t>
            </w:r>
            <w:r>
              <w:rPr>
                <w:sz w:val="28"/>
                <w:szCs w:val="28"/>
              </w:rPr>
              <w:t>6</w:t>
            </w:r>
            <w:r w:rsidRPr="0073183E">
              <w:rPr>
                <w:sz w:val="28"/>
                <w:szCs w:val="28"/>
              </w:rPr>
              <w:t>0°C.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DE002D" w:rsidRPr="0073183E" w:rsidRDefault="00DE002D" w:rsidP="00DE002D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2</w:t>
            </w:r>
            <w:r w:rsidRPr="0073183E">
              <w:rPr>
                <w:sz w:val="28"/>
                <w:szCs w:val="28"/>
              </w:rPr>
              <w:t>:Trộn 0.3 lit khí N</w:t>
            </w:r>
            <w:r w:rsidRPr="0073183E">
              <w:rPr>
                <w:sz w:val="28"/>
                <w:szCs w:val="28"/>
                <w:vertAlign w:val="subscript"/>
              </w:rPr>
              <w:t xml:space="preserve">2   </w:t>
            </w:r>
            <w:r w:rsidRPr="0073183E">
              <w:rPr>
                <w:sz w:val="28"/>
                <w:szCs w:val="28"/>
              </w:rPr>
              <w:t>áp suấ</w:t>
            </w:r>
            <w:r>
              <w:rPr>
                <w:sz w:val="28"/>
                <w:szCs w:val="28"/>
              </w:rPr>
              <w:t>t 0.6</w:t>
            </w:r>
            <w:r w:rsidRPr="0073183E">
              <w:rPr>
                <w:sz w:val="28"/>
                <w:szCs w:val="28"/>
              </w:rPr>
              <w:t xml:space="preserve"> atm; 0,4 lit khí O</w:t>
            </w:r>
            <w:r w:rsidRPr="0073183E">
              <w:rPr>
                <w:sz w:val="28"/>
                <w:szCs w:val="28"/>
                <w:vertAlign w:val="subscript"/>
              </w:rPr>
              <w:t>2</w:t>
            </w:r>
            <w:r w:rsidRPr="0073183E">
              <w:rPr>
                <w:sz w:val="28"/>
                <w:szCs w:val="28"/>
              </w:rPr>
              <w:t xml:space="preserve"> áp suấ</w:t>
            </w:r>
            <w:r>
              <w:rPr>
                <w:sz w:val="28"/>
                <w:szCs w:val="28"/>
              </w:rPr>
              <w:t>t 0,7</w:t>
            </w:r>
            <w:r w:rsidRPr="0073183E">
              <w:rPr>
                <w:sz w:val="28"/>
                <w:szCs w:val="28"/>
              </w:rPr>
              <w:t xml:space="preserve"> atm; 0,5 lit khí H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 xml:space="preserve"> áp suất </w:t>
            </w:r>
            <w:r>
              <w:rPr>
                <w:sz w:val="28"/>
                <w:szCs w:val="28"/>
              </w:rPr>
              <w:t>0.8</w:t>
            </w:r>
            <w:r w:rsidRPr="0073183E">
              <w:rPr>
                <w:sz w:val="28"/>
                <w:szCs w:val="28"/>
              </w:rPr>
              <w:t xml:space="preserve"> atm.Thu được 1 lít hỗn hợp. Tính áp suất chung của hỗn hợp.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Pr="0073183E" w:rsidRDefault="00DE002D" w:rsidP="001F4A86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3</w:t>
            </w:r>
            <w:r w:rsidRPr="0073183E">
              <w:rPr>
                <w:sz w:val="28"/>
                <w:szCs w:val="28"/>
              </w:rPr>
              <w:t xml:space="preserve">: Tính đương lượng của </w:t>
            </w:r>
            <w:r>
              <w:rPr>
                <w:sz w:val="28"/>
                <w:szCs w:val="28"/>
              </w:rPr>
              <w:t>Cr</w:t>
            </w:r>
            <w:r w:rsidRPr="0073183E"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  <w:lang w:val="vi-VN"/>
              </w:rPr>
              <w:t>trong</w:t>
            </w:r>
            <w:r w:rsidRPr="0073183E">
              <w:rPr>
                <w:sz w:val="28"/>
                <w:szCs w:val="28"/>
              </w:rPr>
              <w:t xml:space="preserve"> hợp chất </w:t>
            </w:r>
            <w:r>
              <w:rPr>
                <w:sz w:val="28"/>
                <w:szCs w:val="28"/>
              </w:rPr>
              <w:t>CrCl</w:t>
            </w:r>
            <w:r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; Cr</w:t>
            </w:r>
            <w:r w:rsidRPr="00794666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O</w:t>
            </w:r>
            <w:r w:rsidRPr="00794666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Pr="00DE002D" w:rsidRDefault="00DE002D" w:rsidP="00DE002D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4</w:t>
            </w:r>
            <w:r w:rsidRPr="0073183E">
              <w:rPr>
                <w:sz w:val="28"/>
                <w:szCs w:val="28"/>
              </w:rPr>
              <w:t xml:space="preserve">: Xác định bước sóng của bức xạ phát ra khi một electron của nguyên tử Hidro chuyển từ quĩ đạo thứ </w:t>
            </w:r>
            <w:r>
              <w:rPr>
                <w:sz w:val="28"/>
                <w:szCs w:val="28"/>
              </w:rPr>
              <w:t>4</w:t>
            </w:r>
            <w:r w:rsidRPr="0073183E">
              <w:rPr>
                <w:sz w:val="28"/>
                <w:szCs w:val="28"/>
              </w:rPr>
              <w:t xml:space="preserve">về quĩ đạo thứ </w:t>
            </w:r>
            <w:r>
              <w:rPr>
                <w:sz w:val="28"/>
                <w:szCs w:val="28"/>
              </w:rPr>
              <w:t>2</w:t>
            </w:r>
            <w:r w:rsidRPr="0073183E">
              <w:rPr>
                <w:sz w:val="28"/>
                <w:szCs w:val="28"/>
              </w:rPr>
              <w:t>.</w:t>
            </w: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DE002D" w:rsidRPr="00775E8F" w:rsidRDefault="00DE002D" w:rsidP="00DE002D">
            <w:pPr>
              <w:rPr>
                <w:sz w:val="28"/>
                <w:szCs w:val="28"/>
                <w:lang w:val="vi-VN"/>
              </w:rPr>
            </w:pPr>
            <w:r w:rsidRPr="00775E8F">
              <w:rPr>
                <w:b/>
                <w:i/>
                <w:sz w:val="28"/>
                <w:szCs w:val="28"/>
              </w:rPr>
              <w:t>Câu 5</w:t>
            </w:r>
            <w:r w:rsidRPr="00775E8F">
              <w:rPr>
                <w:sz w:val="28"/>
                <w:szCs w:val="28"/>
              </w:rPr>
              <w:t>: Xác định tên nguyên tố có electron cuối cùng có bốn số lương tử là n=</w:t>
            </w:r>
            <w:r w:rsidRPr="00775E8F">
              <w:rPr>
                <w:sz w:val="28"/>
                <w:szCs w:val="28"/>
                <w:lang w:val="vi-VN"/>
              </w:rPr>
              <w:t>3</w:t>
            </w:r>
            <w:r w:rsidRPr="00775E8F">
              <w:rPr>
                <w:sz w:val="28"/>
                <w:szCs w:val="28"/>
              </w:rPr>
              <w:t xml:space="preserve">    l=2   m=</w:t>
            </w:r>
            <w:r>
              <w:rPr>
                <w:sz w:val="28"/>
                <w:szCs w:val="28"/>
              </w:rPr>
              <w:t>2</w:t>
            </w:r>
            <w:r w:rsidRPr="00775E8F">
              <w:rPr>
                <w:sz w:val="28"/>
                <w:szCs w:val="28"/>
              </w:rPr>
              <w:t xml:space="preserve">  </w:t>
            </w:r>
            <w:r w:rsidRPr="00775E8F">
              <w:rPr>
                <w:sz w:val="28"/>
                <w:szCs w:val="28"/>
                <w:lang w:val="vi-VN"/>
              </w:rPr>
              <w:t xml:space="preserve">  </w:t>
            </w:r>
            <w:r w:rsidRPr="00775E8F">
              <w:rPr>
                <w:sz w:val="28"/>
                <w:szCs w:val="28"/>
              </w:rPr>
              <w:t xml:space="preserve"> m</w:t>
            </w:r>
            <w:r w:rsidRPr="00775E8F">
              <w:rPr>
                <w:b/>
                <w:sz w:val="28"/>
                <w:szCs w:val="28"/>
                <w:vertAlign w:val="subscript"/>
              </w:rPr>
              <w:t xml:space="preserve">s </w:t>
            </w:r>
            <w:r w:rsidRPr="00775E8F">
              <w:rPr>
                <w:sz w:val="28"/>
                <w:szCs w:val="28"/>
              </w:rPr>
              <w:t>=1/2.</w:t>
            </w:r>
          </w:p>
          <w:p w:rsidR="001F4A86" w:rsidRPr="003327D5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DE002D" w:rsidRDefault="00DE002D" w:rsidP="00DE002D">
            <w:pPr>
              <w:pStyle w:val="Default"/>
              <w:rPr>
                <w:sz w:val="23"/>
                <w:szCs w:val="23"/>
              </w:rPr>
            </w:pPr>
            <w:r w:rsidRPr="00775E8F">
              <w:rPr>
                <w:b/>
                <w:i/>
                <w:sz w:val="28"/>
                <w:szCs w:val="28"/>
              </w:rPr>
              <w:t>Câu 6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4B721E">
              <w:rPr>
                <w:sz w:val="28"/>
                <w:szCs w:val="28"/>
              </w:rPr>
              <w:t xml:space="preserve">Một nguyên tử (X) có tổng các loại hạt là </w:t>
            </w:r>
            <w:r>
              <w:rPr>
                <w:sz w:val="28"/>
                <w:szCs w:val="28"/>
              </w:rPr>
              <w:t>79</w:t>
            </w:r>
            <w:r w:rsidRPr="004B721E">
              <w:rPr>
                <w:sz w:val="28"/>
                <w:szCs w:val="28"/>
              </w:rPr>
              <w:t xml:space="preserve"> trong đó số hạt mang điện nhiều hơn số hạt không mang điện là </w:t>
            </w:r>
            <w:r>
              <w:rPr>
                <w:sz w:val="28"/>
                <w:szCs w:val="28"/>
              </w:rPr>
              <w:t>21</w:t>
            </w:r>
            <w:r w:rsidRPr="004B721E">
              <w:rPr>
                <w:sz w:val="28"/>
                <w:szCs w:val="28"/>
              </w:rPr>
              <w:t xml:space="preserve"> hạt. Viết ký hiệu nguyên tử của (X).</w:t>
            </w:r>
            <w:r>
              <w:rPr>
                <w:sz w:val="23"/>
                <w:szCs w:val="23"/>
              </w:rPr>
              <w:t xml:space="preserve"> </w:t>
            </w:r>
          </w:p>
          <w:p w:rsidR="001F4A86" w:rsidRPr="00DB4F67" w:rsidRDefault="001F4A86" w:rsidP="001F4A8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DE002D" w:rsidRDefault="00DE002D" w:rsidP="00DE002D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DE002D" w:rsidRDefault="00DE002D" w:rsidP="00DE002D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7</w:t>
            </w:r>
            <w:r w:rsidRPr="0073183E">
              <w:rPr>
                <w:sz w:val="28"/>
                <w:szCs w:val="28"/>
              </w:rPr>
              <w:t>: Nguyên tử nguyên tố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</w:rPr>
              <w:t>M có cấu hình electron 3d</w:t>
            </w:r>
            <w:r>
              <w:rPr>
                <w:sz w:val="28"/>
                <w:szCs w:val="28"/>
                <w:vertAlign w:val="superscript"/>
              </w:rPr>
              <w:t>3</w:t>
            </w:r>
            <w:r w:rsidRPr="0073183E">
              <w:rPr>
                <w:sz w:val="28"/>
                <w:szCs w:val="28"/>
              </w:rPr>
              <w:t xml:space="preserve"> 4s</w:t>
            </w:r>
            <w:r w:rsidRPr="0073183E"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. Nêu vị trí của M</w:t>
            </w:r>
            <w:r w:rsidRPr="0073183E">
              <w:rPr>
                <w:sz w:val="28"/>
                <w:szCs w:val="28"/>
              </w:rPr>
              <w:t xml:space="preserve"> trong bảng hệ thống tuần hoàn các nguyên tố hóa học.</w:t>
            </w:r>
          </w:p>
          <w:p w:rsidR="001F4A86" w:rsidRPr="00DB4F67" w:rsidRDefault="001F4A86" w:rsidP="001F4A8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DE002D" w:rsidRDefault="00DE002D" w:rsidP="00DE002D">
            <w:pPr>
              <w:pStyle w:val="Default"/>
              <w:rPr>
                <w:sz w:val="28"/>
                <w:szCs w:val="28"/>
                <w:vertAlign w:val="sub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8</w:t>
            </w:r>
            <w:r w:rsidRPr="0073183E">
              <w:rPr>
                <w:sz w:val="28"/>
                <w:szCs w:val="28"/>
              </w:rPr>
              <w:t xml:space="preserve">: Nêu trạng thái lai hóa của P trong hợp chất </w:t>
            </w:r>
            <w:r>
              <w:rPr>
                <w:sz w:val="28"/>
                <w:szCs w:val="28"/>
              </w:rPr>
              <w:t xml:space="preserve">và hình dạng của phân tử </w:t>
            </w:r>
            <w:r w:rsidRPr="0073183E">
              <w:rPr>
                <w:sz w:val="28"/>
                <w:szCs w:val="28"/>
              </w:rPr>
              <w:t>PCl</w:t>
            </w:r>
            <w:r w:rsidRPr="0073183E">
              <w:rPr>
                <w:sz w:val="28"/>
                <w:szCs w:val="28"/>
                <w:vertAlign w:val="subscript"/>
              </w:rPr>
              <w:t>5</w:t>
            </w:r>
            <w:r>
              <w:rPr>
                <w:sz w:val="28"/>
                <w:szCs w:val="28"/>
                <w:vertAlign w:val="subscript"/>
              </w:rPr>
              <w:t xml:space="preserve">    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DE002D" w:rsidRPr="00AC704A" w:rsidRDefault="00DE002D" w:rsidP="00DE002D">
            <w:pPr>
              <w:pStyle w:val="Default"/>
              <w:rPr>
                <w:sz w:val="28"/>
                <w:szCs w:val="28"/>
                <w:vertAlign w:val="super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9</w:t>
            </w:r>
            <w:r w:rsidRPr="0073183E">
              <w:rPr>
                <w:sz w:val="28"/>
                <w:szCs w:val="28"/>
              </w:rPr>
              <w:t>:Dựa vào phương pháp MO-LCAO hãy x</w:t>
            </w:r>
            <w:r w:rsidRPr="0073183E">
              <w:rPr>
                <w:sz w:val="28"/>
                <w:szCs w:val="28"/>
                <w:lang w:val="vi-VN"/>
              </w:rPr>
              <w:t>ác định độ bội</w:t>
            </w:r>
            <w:r>
              <w:rPr>
                <w:sz w:val="28"/>
                <w:szCs w:val="28"/>
              </w:rPr>
              <w:t>,</w:t>
            </w:r>
            <w:r w:rsidRPr="001F071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từ tính</w:t>
            </w:r>
            <w:r w:rsidRPr="0073183E">
              <w:rPr>
                <w:sz w:val="28"/>
                <w:szCs w:val="28"/>
                <w:lang w:val="vi-VN"/>
              </w:rPr>
              <w:t xml:space="preserve"> của</w:t>
            </w:r>
            <w:r>
              <w:rPr>
                <w:sz w:val="28"/>
                <w:szCs w:val="28"/>
              </w:rPr>
              <w:t xml:space="preserve"> </w:t>
            </w:r>
            <w:r w:rsidR="004D432C">
              <w:rPr>
                <w:sz w:val="28"/>
                <w:szCs w:val="28"/>
              </w:rPr>
              <w:t>CN</w:t>
            </w:r>
            <w:r>
              <w:rPr>
                <w:sz w:val="28"/>
                <w:szCs w:val="28"/>
                <w:vertAlign w:val="superscript"/>
              </w:rPr>
              <w:t>+</w:t>
            </w:r>
            <w:r>
              <w:rPr>
                <w:sz w:val="28"/>
                <w:szCs w:val="28"/>
              </w:rPr>
              <w:t>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DE002D" w:rsidRPr="004B721E" w:rsidRDefault="00DE002D" w:rsidP="00DE002D">
            <w:pPr>
              <w:pStyle w:val="Default"/>
            </w:pPr>
            <w:r w:rsidRPr="00775E8F">
              <w:rPr>
                <w:b/>
                <w:i/>
                <w:sz w:val="28"/>
                <w:szCs w:val="28"/>
              </w:rPr>
              <w:t>Câu 10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7F7F0B">
              <w:rPr>
                <w:sz w:val="28"/>
                <w:szCs w:val="28"/>
              </w:rPr>
              <w:t xml:space="preserve">Tính điện tích hiệu dụng của electron ngoài cùng của nguyên tố có Z= </w:t>
            </w:r>
            <w:r>
              <w:rPr>
                <w:sz w:val="28"/>
                <w:szCs w:val="28"/>
              </w:rPr>
              <w:t>16</w:t>
            </w:r>
            <w:r w:rsidRPr="007F7F0B">
              <w:rPr>
                <w:sz w:val="28"/>
                <w:szCs w:val="28"/>
              </w:rPr>
              <w:t>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</w:tbl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</w:t>
      </w:r>
    </w:p>
    <w:p w:rsidR="001F4A86" w:rsidRPr="00787D54" w:rsidRDefault="001F4A86" w:rsidP="001F4A86">
      <w:r>
        <w:t xml:space="preserve">                             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      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4A86" w:rsidRPr="00B066C3" w:rsidRDefault="001F4A86" w:rsidP="001F4A86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</w:t>
      </w: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                                                  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</w:p>
    <w:p w:rsidR="001F4A86" w:rsidRDefault="001F4A86" w:rsidP="001F4A86">
      <w:pPr>
        <w:jc w:val="center"/>
      </w:pPr>
    </w:p>
    <w:p w:rsidR="001F4A86" w:rsidRDefault="001F4A86" w:rsidP="001F4A86">
      <w:pPr>
        <w:spacing w:before="60" w:after="60"/>
        <w:jc w:val="center"/>
      </w:pPr>
    </w:p>
    <w:p w:rsidR="001F4A86" w:rsidRDefault="001F4A86" w:rsidP="001F4A86">
      <w:pPr>
        <w:spacing w:before="60" w:after="60"/>
        <w:jc w:val="center"/>
      </w:pPr>
    </w:p>
    <w:p w:rsidR="001F4A86" w:rsidRDefault="001F4A86" w:rsidP="001F4A86">
      <w:pPr>
        <w:spacing w:before="60" w:after="60"/>
        <w:jc w:val="center"/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1F4A86" w:rsidTr="001F4A86">
        <w:trPr>
          <w:jc w:val="center"/>
        </w:trPr>
        <w:tc>
          <w:tcPr>
            <w:tcW w:w="5139" w:type="dxa"/>
          </w:tcPr>
          <w:p w:rsidR="001F4A86" w:rsidRDefault="001F4A86"/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F4A86" w:rsidRPr="00326BC7" w:rsidTr="001F4A8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27872" behindDoc="0" locked="0" layoutInCell="1" allowOverlap="1" wp14:anchorId="12BE9FF9" wp14:editId="360BD2D9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49" name="Straight Arrow Connector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9" o:spid="_x0000_s1026" type="#_x0000_t32" style="position:absolute;margin-left:60.95pt;margin-top:16.5pt;width:172.5pt;height:0;z-index:251727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ZEMJwIAAEw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b4WRD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1F4A86" w:rsidRPr="00326BC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1F4A86" w:rsidRPr="00326BC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1F4A86" w:rsidRPr="00C91907" w:rsidTr="001F4A8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28896" behindDoc="0" locked="0" layoutInCell="1" allowOverlap="1" wp14:anchorId="7EA49BEE" wp14:editId="0BFEF62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50" name="Straight Arrow Connector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0" o:spid="_x0000_s1026" type="#_x0000_t32" style="position:absolute;margin-left:37.5pt;margin-top:.75pt;width:146.25pt;height:0;z-index:251728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eDZ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G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NlHg2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F4A86" w:rsidRPr="00C91907" w:rsidRDefault="001F4A86" w:rsidP="001F4A8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4A86" w:rsidRPr="000D5938" w:rsidRDefault="001F4A86" w:rsidP="001F4A8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F4A86" w:rsidRPr="000D5938" w:rsidRDefault="001F4A86" w:rsidP="001F4A86">
            <w:pPr>
              <w:spacing w:before="120"/>
              <w:jc w:val="center"/>
            </w:pPr>
          </w:p>
        </w:tc>
      </w:tr>
    </w:tbl>
    <w:p w:rsidR="001F4A86" w:rsidRDefault="001F4A86" w:rsidP="001F4A86"/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</w:t>
      </w:r>
      <w:r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28732A" w:rsidRDefault="0028732A" w:rsidP="0028732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</w:rPr>
        <w:t>HỌC KỲ</w:t>
      </w:r>
      <w:r w:rsidRPr="00EE27C8">
        <w:rPr>
          <w:b/>
          <w:color w:val="000000" w:themeColor="text1"/>
          <w:sz w:val="26"/>
        </w:rPr>
        <w:t xml:space="preserve">: </w:t>
      </w:r>
      <w:r>
        <w:rPr>
          <w:b/>
          <w:color w:val="000000" w:themeColor="text1"/>
          <w:sz w:val="26"/>
        </w:rPr>
        <w:t xml:space="preserve"> II   NĂM HỌC:  2016 – 2017</w:t>
      </w:r>
    </w:p>
    <w:p w:rsidR="0028732A" w:rsidRDefault="0028732A" w:rsidP="0028732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8732A" w:rsidRPr="00B066C3" w:rsidRDefault="0028732A" w:rsidP="0028732A">
      <w:pPr>
        <w:tabs>
          <w:tab w:val="left" w:pos="1800"/>
        </w:tabs>
        <w:jc w:val="both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 xml:space="preserve">                 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B066C3">
        <w:rPr>
          <w:b/>
          <w:color w:val="000000" w:themeColor="text1"/>
          <w:sz w:val="26"/>
          <w:szCs w:val="26"/>
        </w:rPr>
        <w:t>: CAO ĐẲNG</w:t>
      </w:r>
      <w:r>
        <w:rPr>
          <w:b/>
          <w:color w:val="000000" w:themeColor="text1"/>
          <w:sz w:val="26"/>
          <w:szCs w:val="26"/>
        </w:rPr>
        <w:t xml:space="preserve">          </w:t>
      </w:r>
      <w:r w:rsidRPr="00B066C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Học phần</w:t>
      </w:r>
      <w:r w:rsidRPr="00B066C3">
        <w:rPr>
          <w:b/>
          <w:color w:val="000000" w:themeColor="text1"/>
          <w:sz w:val="26"/>
          <w:szCs w:val="26"/>
        </w:rPr>
        <w:t>: HÓA ĐẠI CƯƠNG 1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Ngày </w:t>
      </w:r>
      <w:r w:rsidRPr="00625961">
        <w:rPr>
          <w:b/>
          <w:color w:val="000000" w:themeColor="text1"/>
          <w:sz w:val="26"/>
          <w:szCs w:val="26"/>
        </w:rPr>
        <w:t>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>Thời gian thi:</w:t>
      </w:r>
      <w:r>
        <w:rPr>
          <w:b/>
          <w:color w:val="000000" w:themeColor="text1"/>
          <w:sz w:val="26"/>
          <w:szCs w:val="26"/>
        </w:rPr>
        <w:t xml:space="preserve">45 phút </w:t>
      </w:r>
    </w:p>
    <w:p w:rsidR="0028732A" w:rsidRDefault="0028732A" w:rsidP="0028732A">
      <w:pPr>
        <w:tabs>
          <w:tab w:val="left" w:pos="1800"/>
        </w:tabs>
        <w:spacing w:before="120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</w:t>
      </w: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 xml:space="preserve">16-CĐ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                                        </w:t>
      </w:r>
    </w:p>
    <w:p w:rsidR="0028732A" w:rsidRPr="00FA5483" w:rsidRDefault="0028732A" w:rsidP="0028732A">
      <w:pPr>
        <w:tabs>
          <w:tab w:val="left" w:pos="1800"/>
          <w:tab w:val="left" w:pos="3600"/>
        </w:tabs>
        <w:spacing w:before="60"/>
        <w:jc w:val="both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Họ và tên:                                                                 Điểm</w:t>
      </w:r>
    </w:p>
    <w:p w:rsidR="001F4A86" w:rsidRPr="000829FA" w:rsidRDefault="001F4A86" w:rsidP="001F4A86">
      <w:pPr>
        <w:spacing w:line="276" w:lineRule="auto"/>
        <w:ind w:left="1440" w:firstLine="720"/>
        <w:rPr>
          <w:b/>
          <w:lang w:val="vi-VN"/>
        </w:rPr>
      </w:pPr>
    </w:p>
    <w:p w:rsidR="001F4A86" w:rsidRPr="000829FA" w:rsidRDefault="001F4A86" w:rsidP="001F4A8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F35A682" wp14:editId="5841A47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1" name="Rounded 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E33C5" w:rsidRPr="00134BCB" w:rsidRDefault="00CE33C5" w:rsidP="001F4A8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1" o:spid="_x0000_s1035" style="position:absolute;left:0;text-align:left;margin-left:-21.75pt;margin-top:3.25pt;width:87pt;height:24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AHZebWPgIAAHw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1F4A86" w:rsidRPr="00134BCB" w:rsidRDefault="001F4A86" w:rsidP="001F4A8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150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1F4A86" w:rsidRDefault="001F4A86" w:rsidP="001F4A86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     </w:t>
      </w:r>
    </w:p>
    <w:tbl>
      <w:tblPr>
        <w:tblStyle w:val="TableGrid"/>
        <w:tblW w:w="11610" w:type="dxa"/>
        <w:tblInd w:w="-1152" w:type="dxa"/>
        <w:tblLook w:val="04A0" w:firstRow="1" w:lastRow="0" w:firstColumn="1" w:lastColumn="0" w:noHBand="0" w:noVBand="1"/>
      </w:tblPr>
      <w:tblGrid>
        <w:gridCol w:w="3240"/>
        <w:gridCol w:w="6210"/>
        <w:gridCol w:w="2160"/>
      </w:tblGrid>
      <w:tr w:rsidR="001F4A86" w:rsidTr="001F4A86">
        <w:tc>
          <w:tcPr>
            <w:tcW w:w="324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Câu hỏi</w:t>
            </w:r>
          </w:p>
        </w:tc>
        <w:tc>
          <w:tcPr>
            <w:tcW w:w="621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Phần bài làm</w:t>
            </w:r>
          </w:p>
        </w:tc>
        <w:tc>
          <w:tcPr>
            <w:tcW w:w="2160" w:type="dxa"/>
          </w:tcPr>
          <w:p w:rsidR="001F4A86" w:rsidRPr="00DB4F67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center"/>
              <w:rPr>
                <w:b/>
              </w:rPr>
            </w:pPr>
            <w:r w:rsidRPr="00DB4F67">
              <w:rPr>
                <w:b/>
              </w:rPr>
              <w:t>Đáp số</w:t>
            </w: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4D432C" w:rsidRPr="0073183E" w:rsidRDefault="004D432C" w:rsidP="004D432C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1</w:t>
            </w:r>
            <w:r w:rsidRPr="00775E8F">
              <w:rPr>
                <w:sz w:val="28"/>
                <w:szCs w:val="28"/>
              </w:rPr>
              <w:t>:</w:t>
            </w:r>
            <w:r w:rsidRPr="0073183E">
              <w:rPr>
                <w:sz w:val="28"/>
                <w:szCs w:val="28"/>
              </w:rPr>
              <w:t>Tính số mol khí CO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>chứa trong bình kín thể</w:t>
            </w:r>
            <w:r>
              <w:rPr>
                <w:sz w:val="28"/>
                <w:szCs w:val="28"/>
              </w:rPr>
              <w:t xml:space="preserve"> tích 1.8</w:t>
            </w:r>
            <w:r w:rsidRPr="0073183E">
              <w:rPr>
                <w:sz w:val="28"/>
                <w:szCs w:val="28"/>
              </w:rPr>
              <w:t xml:space="preserve"> lít, áp suất 1.</w:t>
            </w:r>
            <w:r>
              <w:rPr>
                <w:sz w:val="28"/>
                <w:szCs w:val="28"/>
              </w:rPr>
              <w:t>9</w:t>
            </w:r>
            <w:r w:rsidRPr="0073183E">
              <w:rPr>
                <w:sz w:val="28"/>
                <w:szCs w:val="28"/>
              </w:rPr>
              <w:t xml:space="preserve"> atm ở 1</w:t>
            </w:r>
            <w:r>
              <w:rPr>
                <w:sz w:val="28"/>
                <w:szCs w:val="28"/>
              </w:rPr>
              <w:t>3</w:t>
            </w:r>
            <w:r w:rsidRPr="0073183E">
              <w:rPr>
                <w:sz w:val="28"/>
                <w:szCs w:val="28"/>
              </w:rPr>
              <w:t>0°C.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4D432C" w:rsidRPr="0073183E" w:rsidRDefault="004D432C" w:rsidP="004D432C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2</w:t>
            </w:r>
            <w:r w:rsidRPr="0073183E">
              <w:rPr>
                <w:sz w:val="28"/>
                <w:szCs w:val="28"/>
              </w:rPr>
              <w:t>:Trộn 0.3 lit khí N</w:t>
            </w:r>
            <w:r w:rsidRPr="0073183E">
              <w:rPr>
                <w:sz w:val="28"/>
                <w:szCs w:val="28"/>
                <w:vertAlign w:val="subscript"/>
              </w:rPr>
              <w:t xml:space="preserve">2   </w:t>
            </w:r>
            <w:r w:rsidRPr="0073183E">
              <w:rPr>
                <w:sz w:val="28"/>
                <w:szCs w:val="28"/>
              </w:rPr>
              <w:t>áp suấ</w:t>
            </w:r>
            <w:r>
              <w:rPr>
                <w:sz w:val="28"/>
                <w:szCs w:val="28"/>
              </w:rPr>
              <w:t>t 0.5</w:t>
            </w:r>
            <w:r w:rsidRPr="0073183E">
              <w:rPr>
                <w:sz w:val="28"/>
                <w:szCs w:val="28"/>
              </w:rPr>
              <w:t xml:space="preserve"> atm; 0,4 lit khí O</w:t>
            </w:r>
            <w:r w:rsidRPr="0073183E">
              <w:rPr>
                <w:sz w:val="28"/>
                <w:szCs w:val="28"/>
                <w:vertAlign w:val="subscript"/>
              </w:rPr>
              <w:t>2</w:t>
            </w:r>
            <w:r w:rsidRPr="0073183E">
              <w:rPr>
                <w:sz w:val="28"/>
                <w:szCs w:val="28"/>
              </w:rPr>
              <w:t xml:space="preserve"> áp suấ</w:t>
            </w:r>
            <w:r>
              <w:rPr>
                <w:sz w:val="28"/>
                <w:szCs w:val="28"/>
              </w:rPr>
              <w:t>t 0,6</w:t>
            </w:r>
            <w:r w:rsidRPr="0073183E">
              <w:rPr>
                <w:sz w:val="28"/>
                <w:szCs w:val="28"/>
              </w:rPr>
              <w:t xml:space="preserve"> atm; 0,5 lit khí H</w:t>
            </w:r>
            <w:r w:rsidRPr="0073183E">
              <w:rPr>
                <w:sz w:val="28"/>
                <w:szCs w:val="28"/>
                <w:vertAlign w:val="subscript"/>
              </w:rPr>
              <w:t xml:space="preserve">2 </w:t>
            </w:r>
            <w:r w:rsidRPr="0073183E">
              <w:rPr>
                <w:sz w:val="28"/>
                <w:szCs w:val="28"/>
              </w:rPr>
              <w:t xml:space="preserve"> áp suất </w:t>
            </w:r>
            <w:r>
              <w:rPr>
                <w:sz w:val="28"/>
                <w:szCs w:val="28"/>
              </w:rPr>
              <w:t>0.7</w:t>
            </w:r>
            <w:r w:rsidRPr="0073183E">
              <w:rPr>
                <w:sz w:val="28"/>
                <w:szCs w:val="28"/>
              </w:rPr>
              <w:t xml:space="preserve"> atm.Thu được 1 lít hỗn hợp. Tính áp suất chung của hỗn hợp.</w:t>
            </w:r>
          </w:p>
          <w:p w:rsidR="001F4A86" w:rsidRPr="00DB4F67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4D432C" w:rsidRPr="0073183E" w:rsidRDefault="004D432C" w:rsidP="004D432C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3</w:t>
            </w:r>
            <w:r w:rsidRPr="0073183E">
              <w:rPr>
                <w:sz w:val="28"/>
                <w:szCs w:val="28"/>
              </w:rPr>
              <w:t xml:space="preserve">: Tính đương lượng của </w:t>
            </w:r>
            <w:r>
              <w:rPr>
                <w:sz w:val="28"/>
                <w:szCs w:val="28"/>
              </w:rPr>
              <w:t>Cr</w:t>
            </w:r>
            <w:r w:rsidRPr="0073183E"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  <w:lang w:val="vi-VN"/>
              </w:rPr>
              <w:t>trong</w:t>
            </w:r>
            <w:r w:rsidRPr="0073183E">
              <w:rPr>
                <w:sz w:val="28"/>
                <w:szCs w:val="28"/>
              </w:rPr>
              <w:t xml:space="preserve"> hợp chất </w:t>
            </w:r>
            <w:r>
              <w:rPr>
                <w:sz w:val="28"/>
                <w:szCs w:val="28"/>
              </w:rPr>
              <w:t>CrCl</w:t>
            </w:r>
            <w:r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; Cr</w:t>
            </w:r>
            <w:r w:rsidRPr="00794666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O</w:t>
            </w:r>
            <w:r>
              <w:rPr>
                <w:sz w:val="28"/>
                <w:szCs w:val="28"/>
                <w:vertAlign w:val="subscript"/>
              </w:rPr>
              <w:t>7</w:t>
            </w:r>
            <w:r>
              <w:rPr>
                <w:sz w:val="28"/>
                <w:szCs w:val="28"/>
              </w:rPr>
              <w:t>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1F4A86" w:rsidRPr="004D432C" w:rsidRDefault="004D432C" w:rsidP="004D432C">
            <w:pPr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4</w:t>
            </w:r>
            <w:r w:rsidRPr="0073183E">
              <w:rPr>
                <w:sz w:val="28"/>
                <w:szCs w:val="28"/>
              </w:rPr>
              <w:t>: Xác định bước sóng của bức xạ phát ra khi một electron của nguyên tử Hidro chuyển từ quĩ đạo thứ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4 </w:t>
            </w:r>
            <w:r w:rsidRPr="0073183E">
              <w:rPr>
                <w:sz w:val="28"/>
                <w:szCs w:val="28"/>
              </w:rPr>
              <w:t xml:space="preserve">về quĩ đạo thứ </w:t>
            </w:r>
            <w:r>
              <w:rPr>
                <w:sz w:val="28"/>
                <w:szCs w:val="28"/>
              </w:rPr>
              <w:t>1</w:t>
            </w:r>
            <w:r w:rsidRPr="0073183E">
              <w:rPr>
                <w:sz w:val="28"/>
                <w:szCs w:val="28"/>
              </w:rPr>
              <w:t>.</w:t>
            </w: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rPr>
                <w:b/>
                <w:i/>
                <w:sz w:val="28"/>
                <w:szCs w:val="28"/>
              </w:rPr>
            </w:pPr>
          </w:p>
          <w:p w:rsidR="004D432C" w:rsidRPr="00775E8F" w:rsidRDefault="004D432C" w:rsidP="004D432C">
            <w:pPr>
              <w:rPr>
                <w:sz w:val="28"/>
                <w:szCs w:val="28"/>
                <w:lang w:val="vi-VN"/>
              </w:rPr>
            </w:pPr>
            <w:r w:rsidRPr="00775E8F">
              <w:rPr>
                <w:b/>
                <w:i/>
                <w:sz w:val="28"/>
                <w:szCs w:val="28"/>
              </w:rPr>
              <w:t>Câu 5</w:t>
            </w:r>
            <w:r w:rsidRPr="00775E8F">
              <w:rPr>
                <w:sz w:val="28"/>
                <w:szCs w:val="28"/>
              </w:rPr>
              <w:t>: Xác định tên nguyên tố có electron cuối cùng có bốn số lương tử là n=</w:t>
            </w:r>
            <w:r w:rsidRPr="00775E8F">
              <w:rPr>
                <w:sz w:val="28"/>
                <w:szCs w:val="28"/>
                <w:lang w:val="vi-VN"/>
              </w:rPr>
              <w:t>3</w:t>
            </w:r>
            <w:r w:rsidRPr="00775E8F">
              <w:rPr>
                <w:sz w:val="28"/>
                <w:szCs w:val="28"/>
              </w:rPr>
              <w:t xml:space="preserve">    l=2   m=</w:t>
            </w:r>
            <w:r>
              <w:rPr>
                <w:sz w:val="28"/>
                <w:szCs w:val="28"/>
              </w:rPr>
              <w:t xml:space="preserve"> -2</w:t>
            </w:r>
            <w:r w:rsidRPr="00775E8F">
              <w:rPr>
                <w:sz w:val="28"/>
                <w:szCs w:val="28"/>
              </w:rPr>
              <w:t xml:space="preserve">  </w:t>
            </w:r>
            <w:r w:rsidRPr="00775E8F">
              <w:rPr>
                <w:sz w:val="28"/>
                <w:szCs w:val="28"/>
                <w:lang w:val="vi-VN"/>
              </w:rPr>
              <w:t xml:space="preserve">  </w:t>
            </w:r>
            <w:r w:rsidRPr="00775E8F">
              <w:rPr>
                <w:sz w:val="28"/>
                <w:szCs w:val="28"/>
              </w:rPr>
              <w:t xml:space="preserve"> m</w:t>
            </w:r>
            <w:r w:rsidRPr="00775E8F">
              <w:rPr>
                <w:b/>
                <w:sz w:val="28"/>
                <w:szCs w:val="28"/>
                <w:vertAlign w:val="subscript"/>
              </w:rPr>
              <w:t xml:space="preserve">s </w:t>
            </w:r>
            <w:r w:rsidRPr="00775E8F">
              <w:rPr>
                <w:sz w:val="28"/>
                <w:szCs w:val="28"/>
              </w:rPr>
              <w:t>=1/2.</w:t>
            </w:r>
          </w:p>
          <w:p w:rsidR="001F4A86" w:rsidRPr="003327D5" w:rsidRDefault="001F4A86" w:rsidP="001F4A86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4D432C" w:rsidRDefault="004D432C" w:rsidP="004D432C">
            <w:pPr>
              <w:pStyle w:val="Default"/>
              <w:rPr>
                <w:sz w:val="23"/>
                <w:szCs w:val="23"/>
              </w:rPr>
            </w:pPr>
            <w:r w:rsidRPr="00775E8F">
              <w:rPr>
                <w:b/>
                <w:i/>
                <w:sz w:val="28"/>
                <w:szCs w:val="28"/>
              </w:rPr>
              <w:t>Câu 6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4B721E">
              <w:rPr>
                <w:sz w:val="28"/>
                <w:szCs w:val="28"/>
              </w:rPr>
              <w:t xml:space="preserve">Một nguyên tử (X) có tổng các loại hạt là </w:t>
            </w:r>
            <w:r>
              <w:rPr>
                <w:sz w:val="28"/>
                <w:szCs w:val="28"/>
              </w:rPr>
              <w:t>58</w:t>
            </w:r>
            <w:r w:rsidRPr="004B721E">
              <w:rPr>
                <w:sz w:val="28"/>
                <w:szCs w:val="28"/>
              </w:rPr>
              <w:t xml:space="preserve"> trong đó số hạt mang điện nhiều hơn số hạt không mang điện là </w:t>
            </w:r>
            <w:r>
              <w:rPr>
                <w:sz w:val="28"/>
                <w:szCs w:val="28"/>
              </w:rPr>
              <w:t>14</w:t>
            </w:r>
            <w:r w:rsidRPr="004B721E">
              <w:rPr>
                <w:sz w:val="28"/>
                <w:szCs w:val="28"/>
              </w:rPr>
              <w:t xml:space="preserve"> hạt. Viết ký hiệu nguyên tử của (X).</w:t>
            </w:r>
            <w:r>
              <w:rPr>
                <w:sz w:val="23"/>
                <w:szCs w:val="23"/>
              </w:rPr>
              <w:t xml:space="preserve"> </w:t>
            </w:r>
          </w:p>
          <w:p w:rsidR="001F4A86" w:rsidRPr="00DB4F67" w:rsidRDefault="001F4A86" w:rsidP="001F4A86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4D432C" w:rsidRDefault="004D432C" w:rsidP="004D432C">
            <w:pPr>
              <w:pStyle w:val="Default"/>
              <w:rPr>
                <w:sz w:val="28"/>
                <w:szCs w:val="28"/>
              </w:rPr>
            </w:pPr>
            <w:r w:rsidRPr="00775E8F">
              <w:rPr>
                <w:b/>
                <w:i/>
                <w:sz w:val="28"/>
                <w:szCs w:val="28"/>
              </w:rPr>
              <w:t>Câu 7</w:t>
            </w:r>
            <w:r w:rsidRPr="0073183E">
              <w:rPr>
                <w:sz w:val="28"/>
                <w:szCs w:val="28"/>
              </w:rPr>
              <w:t>: Nguyên tử nguyên tố</w:t>
            </w:r>
            <w:r>
              <w:rPr>
                <w:sz w:val="28"/>
                <w:szCs w:val="28"/>
              </w:rPr>
              <w:t xml:space="preserve"> </w:t>
            </w:r>
            <w:r w:rsidRPr="0073183E">
              <w:rPr>
                <w:sz w:val="28"/>
                <w:szCs w:val="28"/>
              </w:rPr>
              <w:t xml:space="preserve">M có cấu hình electron </w:t>
            </w:r>
            <w:r>
              <w:rPr>
                <w:sz w:val="28"/>
                <w:szCs w:val="28"/>
              </w:rPr>
              <w:t>4</w:t>
            </w:r>
            <w:r w:rsidRPr="0073183E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  <w:vertAlign w:val="superscript"/>
              </w:rPr>
              <w:t>3</w:t>
            </w:r>
            <w:r w:rsidRPr="007318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</w:t>
            </w:r>
            <w:r w:rsidRPr="0073183E">
              <w:rPr>
                <w:sz w:val="28"/>
                <w:szCs w:val="28"/>
              </w:rPr>
              <w:t>s</w:t>
            </w:r>
            <w:r w:rsidRPr="0073183E">
              <w:rPr>
                <w:sz w:val="28"/>
                <w:szCs w:val="28"/>
                <w:vertAlign w:val="superscript"/>
              </w:rPr>
              <w:t xml:space="preserve">2 </w:t>
            </w:r>
            <w:r>
              <w:rPr>
                <w:sz w:val="28"/>
                <w:szCs w:val="28"/>
              </w:rPr>
              <w:t>. Nêu vị trí của M</w:t>
            </w:r>
            <w:r w:rsidRPr="0073183E">
              <w:rPr>
                <w:sz w:val="28"/>
                <w:szCs w:val="28"/>
              </w:rPr>
              <w:t xml:space="preserve"> trong bảng hệ thống tuần hoàn các nguyên tố hóa học.</w:t>
            </w:r>
          </w:p>
          <w:p w:rsidR="001F4A86" w:rsidRPr="00DB4F67" w:rsidRDefault="001F4A86" w:rsidP="001F4A86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4D432C" w:rsidRDefault="004D432C" w:rsidP="004D432C">
            <w:pPr>
              <w:pStyle w:val="Default"/>
              <w:rPr>
                <w:sz w:val="28"/>
                <w:szCs w:val="28"/>
                <w:vertAlign w:val="sub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8</w:t>
            </w:r>
            <w:r w:rsidRPr="0073183E">
              <w:rPr>
                <w:sz w:val="28"/>
                <w:szCs w:val="28"/>
              </w:rPr>
              <w:t xml:space="preserve">: Nêu trạng thái lai hóa của P trong hợp chất </w:t>
            </w:r>
            <w:r>
              <w:rPr>
                <w:sz w:val="28"/>
                <w:szCs w:val="28"/>
              </w:rPr>
              <w:t xml:space="preserve">và hình dạng của phân tử </w:t>
            </w:r>
            <w:r w:rsidRPr="0073183E"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</w:rPr>
              <w:t>Br</w:t>
            </w:r>
            <w:r w:rsidRPr="0073183E">
              <w:rPr>
                <w:sz w:val="28"/>
                <w:szCs w:val="28"/>
                <w:vertAlign w:val="subscript"/>
              </w:rPr>
              <w:t>5</w:t>
            </w:r>
            <w:r>
              <w:rPr>
                <w:sz w:val="28"/>
                <w:szCs w:val="28"/>
                <w:vertAlign w:val="subscript"/>
              </w:rPr>
              <w:t xml:space="preserve">    </w:t>
            </w:r>
          </w:p>
          <w:p w:rsidR="004D432C" w:rsidRDefault="004D432C" w:rsidP="004D432C">
            <w:pPr>
              <w:pStyle w:val="Default"/>
              <w:rPr>
                <w:sz w:val="28"/>
                <w:szCs w:val="28"/>
                <w:vertAlign w:val="subscript"/>
              </w:rPr>
            </w:pP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4D432C" w:rsidRDefault="004D432C" w:rsidP="004D432C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4D432C" w:rsidRPr="00AC704A" w:rsidRDefault="004D432C" w:rsidP="004D432C">
            <w:pPr>
              <w:pStyle w:val="Default"/>
              <w:rPr>
                <w:sz w:val="28"/>
                <w:szCs w:val="28"/>
                <w:vertAlign w:val="superscript"/>
              </w:rPr>
            </w:pPr>
            <w:r w:rsidRPr="00775E8F">
              <w:rPr>
                <w:b/>
                <w:i/>
                <w:sz w:val="28"/>
                <w:szCs w:val="28"/>
              </w:rPr>
              <w:t>Câu 9</w:t>
            </w:r>
            <w:r w:rsidRPr="0073183E">
              <w:rPr>
                <w:sz w:val="28"/>
                <w:szCs w:val="28"/>
              </w:rPr>
              <w:t>:Dựa vào phương pháp MO-LCAO hãy x</w:t>
            </w:r>
            <w:r w:rsidRPr="0073183E">
              <w:rPr>
                <w:sz w:val="28"/>
                <w:szCs w:val="28"/>
                <w:lang w:val="vi-VN"/>
              </w:rPr>
              <w:t>ác định độ bội</w:t>
            </w:r>
            <w:r>
              <w:rPr>
                <w:sz w:val="28"/>
                <w:szCs w:val="28"/>
              </w:rPr>
              <w:t>,</w:t>
            </w:r>
            <w:r w:rsidRPr="001F071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từ tính</w:t>
            </w:r>
            <w:r w:rsidRPr="0073183E">
              <w:rPr>
                <w:sz w:val="28"/>
                <w:szCs w:val="28"/>
                <w:lang w:val="vi-VN"/>
              </w:rPr>
              <w:t xml:space="preserve"> của</w:t>
            </w:r>
            <w:r>
              <w:rPr>
                <w:sz w:val="28"/>
                <w:szCs w:val="28"/>
              </w:rPr>
              <w:t xml:space="preserve"> BN.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  <w:tr w:rsidR="001F4A86" w:rsidTr="001F4A86">
        <w:tc>
          <w:tcPr>
            <w:tcW w:w="3240" w:type="dxa"/>
          </w:tcPr>
          <w:p w:rsidR="001F4A86" w:rsidRDefault="001F4A86" w:rsidP="001F4A86">
            <w:pPr>
              <w:pStyle w:val="Default"/>
              <w:rPr>
                <w:b/>
                <w:i/>
                <w:sz w:val="28"/>
                <w:szCs w:val="28"/>
              </w:rPr>
            </w:pPr>
          </w:p>
          <w:p w:rsidR="004D432C" w:rsidRPr="004B721E" w:rsidRDefault="004D432C" w:rsidP="004D432C">
            <w:pPr>
              <w:pStyle w:val="Default"/>
            </w:pPr>
            <w:r w:rsidRPr="00775E8F">
              <w:rPr>
                <w:b/>
                <w:i/>
                <w:sz w:val="28"/>
                <w:szCs w:val="28"/>
              </w:rPr>
              <w:t>Câu 10</w:t>
            </w:r>
            <w:r w:rsidRPr="0073183E">
              <w:rPr>
                <w:sz w:val="28"/>
                <w:szCs w:val="28"/>
              </w:rPr>
              <w:t xml:space="preserve">: </w:t>
            </w:r>
            <w:r w:rsidRPr="007F7F0B">
              <w:rPr>
                <w:sz w:val="28"/>
                <w:szCs w:val="28"/>
              </w:rPr>
              <w:t xml:space="preserve">Tính điện tích hiệu dụng của electron ngoài cùng của nguyên tố có Z= </w:t>
            </w:r>
            <w:r>
              <w:rPr>
                <w:sz w:val="28"/>
                <w:szCs w:val="28"/>
              </w:rPr>
              <w:t>13</w:t>
            </w:r>
            <w:r w:rsidRPr="007F7F0B">
              <w:rPr>
                <w:sz w:val="28"/>
                <w:szCs w:val="28"/>
              </w:rPr>
              <w:t>.</w:t>
            </w:r>
          </w:p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621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  <w:tc>
          <w:tcPr>
            <w:tcW w:w="2160" w:type="dxa"/>
          </w:tcPr>
          <w:p w:rsidR="001F4A86" w:rsidRDefault="001F4A86" w:rsidP="001F4A86">
            <w:pPr>
              <w:tabs>
                <w:tab w:val="left" w:pos="630"/>
              </w:tabs>
              <w:spacing w:before="120" w:line="276" w:lineRule="auto"/>
              <w:ind w:right="454"/>
              <w:jc w:val="both"/>
            </w:pPr>
          </w:p>
        </w:tc>
      </w:tr>
    </w:tbl>
    <w:p w:rsidR="001F4A86" w:rsidRDefault="001F4A86" w:rsidP="001F4A86">
      <w:pPr>
        <w:tabs>
          <w:tab w:val="left" w:pos="630"/>
        </w:tabs>
        <w:spacing w:before="120" w:line="276" w:lineRule="auto"/>
        <w:ind w:right="454"/>
        <w:jc w:val="both"/>
      </w:pPr>
      <w:r>
        <w:t xml:space="preserve">     </w:t>
      </w:r>
    </w:p>
    <w:p w:rsidR="001F4A86" w:rsidRPr="00787D54" w:rsidRDefault="001F4A86" w:rsidP="001F4A86">
      <w:r>
        <w:t xml:space="preserve">                                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      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4A86" w:rsidRPr="00B066C3" w:rsidRDefault="001F4A86" w:rsidP="001F4A86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</w:t>
      </w: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                                                  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</w:p>
    <w:p w:rsidR="001F4A86" w:rsidRDefault="001F4A86" w:rsidP="001F4A86">
      <w:pPr>
        <w:jc w:val="center"/>
      </w:pPr>
    </w:p>
    <w:p w:rsidR="001F4A86" w:rsidRPr="00787D54" w:rsidRDefault="001F4A86" w:rsidP="001F4A86">
      <w:pPr>
        <w:spacing w:before="60" w:after="60"/>
        <w:jc w:val="center"/>
      </w:pPr>
    </w:p>
    <w:sectPr w:rsidR="001F4A86" w:rsidRPr="00787D54" w:rsidSect="00966C7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567" w:right="1134" w:bottom="567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079" w:rsidRDefault="00D15079" w:rsidP="00585731">
      <w:r>
        <w:separator/>
      </w:r>
    </w:p>
  </w:endnote>
  <w:endnote w:type="continuationSeparator" w:id="0">
    <w:p w:rsidR="00D15079" w:rsidRDefault="00D15079" w:rsidP="00585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3C5" w:rsidRDefault="00CE33C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5986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E33C5" w:rsidRDefault="00CE33C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732A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CE33C5" w:rsidRDefault="00CE33C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3C5" w:rsidRDefault="00CE33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079" w:rsidRDefault="00D15079" w:rsidP="00585731">
      <w:r>
        <w:separator/>
      </w:r>
    </w:p>
  </w:footnote>
  <w:footnote w:type="continuationSeparator" w:id="0">
    <w:p w:rsidR="00D15079" w:rsidRDefault="00D15079" w:rsidP="00585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3C5" w:rsidRDefault="00CE33C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3C5" w:rsidRDefault="00CE33C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3C5" w:rsidRDefault="00CE33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34BCB"/>
    <w:rsid w:val="001D64E2"/>
    <w:rsid w:val="001F4A86"/>
    <w:rsid w:val="002758B2"/>
    <w:rsid w:val="0028732A"/>
    <w:rsid w:val="003327D5"/>
    <w:rsid w:val="00462998"/>
    <w:rsid w:val="00484EA2"/>
    <w:rsid w:val="00487813"/>
    <w:rsid w:val="004A6E29"/>
    <w:rsid w:val="004D432C"/>
    <w:rsid w:val="00520E50"/>
    <w:rsid w:val="00582F87"/>
    <w:rsid w:val="00585731"/>
    <w:rsid w:val="0059650C"/>
    <w:rsid w:val="00623170"/>
    <w:rsid w:val="006802CE"/>
    <w:rsid w:val="006B6936"/>
    <w:rsid w:val="00787D54"/>
    <w:rsid w:val="007A29B5"/>
    <w:rsid w:val="00826464"/>
    <w:rsid w:val="008E0412"/>
    <w:rsid w:val="009118F2"/>
    <w:rsid w:val="0092160B"/>
    <w:rsid w:val="009537BE"/>
    <w:rsid w:val="00966C7A"/>
    <w:rsid w:val="009954F6"/>
    <w:rsid w:val="00A26F39"/>
    <w:rsid w:val="00A76674"/>
    <w:rsid w:val="00A84AAC"/>
    <w:rsid w:val="00A92A20"/>
    <w:rsid w:val="00B066C3"/>
    <w:rsid w:val="00B54435"/>
    <w:rsid w:val="00B96A3D"/>
    <w:rsid w:val="00BC490E"/>
    <w:rsid w:val="00CB6003"/>
    <w:rsid w:val="00CE33C5"/>
    <w:rsid w:val="00D07595"/>
    <w:rsid w:val="00D15079"/>
    <w:rsid w:val="00DB4F67"/>
    <w:rsid w:val="00DE002D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87D54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2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2C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857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73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857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73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87D54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2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2C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857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573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857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57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0508B-AC8B-418B-ACA6-33E060125DD6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E7C2AFF6-E5DA-4E57-808C-20D66601B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296</TotalTime>
  <Pages>1</Pages>
  <Words>2985</Words>
  <Characters>17015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CHI NGA</cp:lastModifiedBy>
  <cp:revision>10</cp:revision>
  <cp:lastPrinted>2017-05-25T23:12:00Z</cp:lastPrinted>
  <dcterms:created xsi:type="dcterms:W3CDTF">2015-11-20T10:01:00Z</dcterms:created>
  <dcterms:modified xsi:type="dcterms:W3CDTF">2017-05-25T23:13:00Z</dcterms:modified>
</cp:coreProperties>
</file>